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F000" w14:textId="77777777" w:rsidR="004437F8" w:rsidRPr="007B50A7" w:rsidRDefault="004437F8" w:rsidP="007B50A7">
      <w:pPr>
        <w:jc w:val="center"/>
        <w:rPr>
          <w:rStyle w:val="Ttulo1Char"/>
          <w:sz w:val="32"/>
          <w:szCs w:val="32"/>
        </w:rPr>
      </w:pPr>
    </w:p>
    <w:p w14:paraId="38A3038C" w14:textId="77777777" w:rsidR="00EA45E3" w:rsidRPr="007B50A7" w:rsidRDefault="00EA45E3" w:rsidP="00575FF4">
      <w:pPr>
        <w:spacing w:after="240" w:line="240" w:lineRule="auto"/>
        <w:contextualSpacing w:val="0"/>
        <w:jc w:val="center"/>
        <w:rPr>
          <w:rStyle w:val="Ttulo1Char"/>
          <w:sz w:val="32"/>
          <w:szCs w:val="32"/>
        </w:rPr>
      </w:pPr>
    </w:p>
    <w:p w14:paraId="60CBD9A4" w14:textId="77777777" w:rsidR="004437F8" w:rsidRPr="002575C1" w:rsidRDefault="008A1D4C" w:rsidP="00575FF4">
      <w:pPr>
        <w:spacing w:after="240" w:line="240" w:lineRule="auto"/>
        <w:contextualSpacing w:val="0"/>
        <w:jc w:val="center"/>
        <w:outlineLvl w:val="0"/>
        <w:rPr>
          <w:rStyle w:val="Ttulo1Char"/>
          <w:rFonts w:asciiTheme="minorHAnsi" w:hAnsiTheme="minorHAnsi" w:cstheme="minorHAnsi"/>
          <w:b w:val="0"/>
          <w:bCs w:val="0"/>
          <w:sz w:val="32"/>
          <w:szCs w:val="32"/>
        </w:rPr>
      </w:pPr>
      <w:sdt>
        <w:sdtPr>
          <w:rPr>
            <w:rStyle w:val="TtuloChar"/>
            <w:rFonts w:asciiTheme="minorHAnsi" w:hAnsiTheme="minorHAnsi" w:cstheme="minorHAnsi"/>
            <w:b/>
            <w:bCs/>
            <w:szCs w:val="32"/>
          </w:rPr>
          <w:alias w:val="Insira aqui o título do seu artigo"/>
          <w:tag w:val="título"/>
          <w:id w:val="155626382"/>
          <w:lock w:val="sdtLocked"/>
          <w:placeholder>
            <w:docPart w:val="A2ED39FD708744E8B66E20371C3B9B0A"/>
          </w:placeholder>
          <w:text/>
        </w:sdtPr>
        <w:sdtEndPr>
          <w:rPr>
            <w:rStyle w:val="Fontepargpadro"/>
            <w:rFonts w:eastAsiaTheme="minorHAnsi"/>
            <w:spacing w:val="0"/>
            <w:kern w:val="0"/>
            <w:sz w:val="22"/>
          </w:rPr>
        </w:sdtEndPr>
        <w:sdtContent>
          <w:r w:rsidR="00B44AC2" w:rsidRPr="002575C1">
            <w:rPr>
              <w:rStyle w:val="TtuloChar"/>
              <w:rFonts w:asciiTheme="minorHAnsi" w:hAnsiTheme="minorHAnsi" w:cstheme="minorHAnsi"/>
              <w:b/>
              <w:bCs/>
              <w:szCs w:val="32"/>
            </w:rPr>
            <w:t>INSIRA AQUI OS TÍTULOS DO ARTIGO EM PORTUGUÊS</w:t>
          </w:r>
        </w:sdtContent>
      </w:sdt>
    </w:p>
    <w:p w14:paraId="076942DF" w14:textId="77777777" w:rsidR="006941D1" w:rsidRPr="002575C1" w:rsidRDefault="008A1D4C" w:rsidP="00575FF4">
      <w:pPr>
        <w:spacing w:after="240" w:line="240" w:lineRule="auto"/>
        <w:contextualSpacing w:val="0"/>
        <w:jc w:val="center"/>
        <w:outlineLvl w:val="0"/>
        <w:rPr>
          <w:rStyle w:val="Ttulo1Char"/>
          <w:rFonts w:asciiTheme="minorHAnsi" w:hAnsiTheme="minorHAnsi" w:cstheme="minorHAnsi"/>
          <w:b w:val="0"/>
          <w:bCs w:val="0"/>
          <w:i/>
          <w:sz w:val="32"/>
          <w:szCs w:val="32"/>
        </w:rPr>
      </w:pPr>
      <w:sdt>
        <w:sdtPr>
          <w:rPr>
            <w:rStyle w:val="TtuloChar"/>
            <w:rFonts w:asciiTheme="minorHAnsi" w:hAnsiTheme="minorHAnsi" w:cstheme="minorHAnsi"/>
            <w:b/>
            <w:bCs/>
            <w:i/>
            <w:szCs w:val="32"/>
          </w:rPr>
          <w:alias w:val="Insira aqui o título do seu artigo"/>
          <w:tag w:val="título"/>
          <w:id w:val="247186732"/>
          <w:placeholder>
            <w:docPart w:val="DD60F2152C3847A6A303D12CC17F4BE4"/>
          </w:placeholder>
          <w:text/>
        </w:sdtPr>
        <w:sdtEndPr>
          <w:rPr>
            <w:rStyle w:val="Fontepargpadro"/>
            <w:rFonts w:eastAsiaTheme="minorHAnsi"/>
            <w:spacing w:val="0"/>
            <w:kern w:val="0"/>
            <w:sz w:val="22"/>
          </w:rPr>
        </w:sdtEndPr>
        <w:sdtContent>
          <w:r w:rsidR="006941D1" w:rsidRPr="002575C1">
            <w:rPr>
              <w:rStyle w:val="TtuloChar"/>
              <w:rFonts w:asciiTheme="minorHAnsi" w:hAnsiTheme="minorHAnsi" w:cstheme="minorHAnsi"/>
              <w:b/>
              <w:bCs/>
              <w:i/>
              <w:szCs w:val="32"/>
            </w:rPr>
            <w:t>INSIRA AQUI OS TÍTULOS DO ARTIGO EM INGLÊS</w:t>
          </w:r>
        </w:sdtContent>
      </w:sdt>
    </w:p>
    <w:p w14:paraId="6C3713C4" w14:textId="77777777" w:rsidR="007B50A7" w:rsidRPr="007B50A7" w:rsidRDefault="007B50A7" w:rsidP="006941D1">
      <w:pPr>
        <w:pBdr>
          <w:bottom w:val="single" w:sz="4" w:space="1" w:color="auto"/>
        </w:pBdr>
        <w:outlineLvl w:val="0"/>
        <w:rPr>
          <w:rStyle w:val="Ttulo1Char"/>
          <w:sz w:val="32"/>
          <w:szCs w:val="32"/>
        </w:rPr>
      </w:pPr>
    </w:p>
    <w:sdt>
      <w:sdtPr>
        <w:rPr>
          <w:rStyle w:val="autor"/>
          <w:sz w:val="24"/>
          <w:szCs w:val="24"/>
        </w:rPr>
        <w:alias w:val="Autor Principal"/>
        <w:tag w:val="Autor Principal"/>
        <w:id w:val="155626416"/>
        <w:lock w:val="sdtLocked"/>
        <w:placeholder>
          <w:docPart w:val="EB3C64B4E96F422585F7BB218E84DB72"/>
        </w:placeholder>
        <w:showingPlcHdr/>
        <w:text/>
      </w:sdtPr>
      <w:sdtEndPr>
        <w:rPr>
          <w:rStyle w:val="Fontepargpadro"/>
          <w:b w:val="0"/>
        </w:rPr>
      </w:sdtEndPr>
      <w:sdtContent>
        <w:p w14:paraId="17FE2D3B" w14:textId="77777777" w:rsidR="004437F8" w:rsidRPr="004132DD" w:rsidRDefault="00EC6F77" w:rsidP="00FB5078">
          <w:pPr>
            <w:spacing w:before="240" w:line="240" w:lineRule="auto"/>
            <w:contextualSpacing w:val="0"/>
            <w:jc w:val="left"/>
            <w:outlineLvl w:val="0"/>
            <w:rPr>
              <w:rStyle w:val="autor"/>
              <w:sz w:val="24"/>
              <w:szCs w:val="24"/>
            </w:rPr>
          </w:pPr>
          <w:r w:rsidRPr="004132DD">
            <w:rPr>
              <w:rStyle w:val="autor"/>
              <w:sz w:val="24"/>
              <w:szCs w:val="24"/>
            </w:rPr>
            <w:t>Nome completo do autor principal.</w:t>
          </w:r>
        </w:p>
      </w:sdtContent>
    </w:sdt>
    <w:sdt>
      <w:sdtPr>
        <w:rPr>
          <w:rStyle w:val="endereo"/>
          <w:sz w:val="24"/>
          <w:szCs w:val="24"/>
        </w:rPr>
        <w:alias w:val="endereço"/>
        <w:tag w:val="Formação e Instituição atual"/>
        <w:id w:val="155626418"/>
        <w:lock w:val="sdtLocked"/>
        <w:placeholder>
          <w:docPart w:val="D169EABC6C2B4DBC85E649D6E8431E4B"/>
        </w:placeholder>
        <w:showingPlcHdr/>
        <w:text/>
      </w:sdtPr>
      <w:sdtEndPr>
        <w:rPr>
          <w:rStyle w:val="Fontepargpadro"/>
          <w:i w:val="0"/>
        </w:rPr>
      </w:sdtEndPr>
      <w:sdtContent>
        <w:p w14:paraId="0D1A00FC" w14:textId="77777777" w:rsidR="00EC6F77" w:rsidRPr="004132DD" w:rsidRDefault="001A70B4" w:rsidP="00FB5078">
          <w:pPr>
            <w:spacing w:after="120" w:line="240" w:lineRule="auto"/>
            <w:rPr>
              <w:rStyle w:val="endereo"/>
              <w:sz w:val="24"/>
              <w:szCs w:val="24"/>
            </w:rPr>
          </w:pPr>
          <w:r w:rsidRPr="004132DD">
            <w:rPr>
              <w:rStyle w:val="endereo"/>
              <w:i w:val="0"/>
              <w:iCs/>
              <w:sz w:val="24"/>
              <w:szCs w:val="24"/>
            </w:rPr>
            <w:t xml:space="preserve">Formação, </w:t>
          </w:r>
          <w:r w:rsidR="00EC6F77" w:rsidRPr="004132DD">
            <w:rPr>
              <w:rStyle w:val="endereo"/>
              <w:i w:val="0"/>
              <w:iCs/>
              <w:sz w:val="24"/>
              <w:szCs w:val="24"/>
            </w:rPr>
            <w:t>Instituição atual.</w:t>
          </w:r>
        </w:p>
      </w:sdtContent>
    </w:sdt>
    <w:sdt>
      <w:sdtPr>
        <w:rPr>
          <w:rStyle w:val="endereo"/>
          <w:sz w:val="24"/>
          <w:szCs w:val="24"/>
        </w:rPr>
        <w:alias w:val="e-mail autor principal"/>
        <w:tag w:val="e-mail autor principal"/>
        <w:id w:val="155626421"/>
        <w:lock w:val="sdtLocked"/>
        <w:placeholder>
          <w:docPart w:val="597AA53279604C43B3689F2B63BE9C9D"/>
        </w:placeholder>
        <w:showingPlcHdr/>
        <w:text/>
      </w:sdtPr>
      <w:sdtEndPr>
        <w:rPr>
          <w:rStyle w:val="Fontepargpadro"/>
          <w:i w:val="0"/>
        </w:rPr>
      </w:sdtEndPr>
      <w:sdtContent>
        <w:p w14:paraId="39A48123" w14:textId="77777777" w:rsidR="00EC6F77" w:rsidRPr="004132DD" w:rsidRDefault="00EC6F77" w:rsidP="00FB5078">
          <w:pPr>
            <w:spacing w:line="240" w:lineRule="auto"/>
            <w:rPr>
              <w:rStyle w:val="endereo"/>
              <w:sz w:val="24"/>
              <w:szCs w:val="24"/>
            </w:rPr>
          </w:pPr>
          <w:r w:rsidRPr="004132DD">
            <w:rPr>
              <w:rStyle w:val="TextodoEspaoReservado"/>
              <w:color w:val="auto"/>
              <w:sz w:val="24"/>
              <w:szCs w:val="24"/>
            </w:rPr>
            <w:t>e-mail do autor principal.</w:t>
          </w:r>
        </w:p>
      </w:sdtContent>
    </w:sdt>
    <w:p w14:paraId="76FB0164" w14:textId="77777777" w:rsidR="00EB62F4" w:rsidRPr="004132DD" w:rsidRDefault="008A1D4C" w:rsidP="00FB5078">
      <w:pPr>
        <w:pStyle w:val="PargrafodaLista"/>
        <w:spacing w:line="240" w:lineRule="auto"/>
        <w:ind w:left="0"/>
        <w:rPr>
          <w:rStyle w:val="endereo"/>
          <w:sz w:val="24"/>
          <w:szCs w:val="24"/>
        </w:rPr>
      </w:pPr>
      <w:sdt>
        <w:sdtPr>
          <w:rPr>
            <w:rStyle w:val="endereo"/>
            <w:sz w:val="24"/>
            <w:szCs w:val="24"/>
          </w:rPr>
          <w:alias w:val="ORCid"/>
          <w:tag w:val="ORCiD"/>
          <w:id w:val="26481340"/>
          <w:placeholder>
            <w:docPart w:val="F4E9803042B94506928146B2D8079E68"/>
          </w:placeholder>
        </w:sdtPr>
        <w:sdtEndPr>
          <w:rPr>
            <w:rStyle w:val="endereo"/>
          </w:rPr>
        </w:sdtEndPr>
        <w:sdtContent>
          <w:r w:rsidR="00EB62F4" w:rsidRPr="004132DD">
            <w:rPr>
              <w:rStyle w:val="endereo"/>
              <w:noProof/>
              <w:sz w:val="24"/>
              <w:szCs w:val="24"/>
            </w:rPr>
            <w:drawing>
              <wp:inline distT="0" distB="0" distL="0" distR="0" wp14:anchorId="0FF96A15" wp14:editId="6E675D6D">
                <wp:extent cx="142017" cy="144000"/>
                <wp:effectExtent l="19050" t="0" r="0" b="0"/>
                <wp:docPr id="7" name="Imagem 0" descr="orci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cid.jpg"/>
                        <pic:cNvPicPr/>
                      </pic:nvPicPr>
                      <pic:blipFill>
                        <a:blip r:embed="rId8" cstate="print">
                          <a:clrChange>
                            <a:clrFrom>
                              <a:srgbClr val="000000"/>
                            </a:clrFrom>
                            <a:clrTo>
                              <a:srgbClr val="000000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1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B62F4" w:rsidRPr="004132DD">
            <w:rPr>
              <w:rStyle w:val="endereo"/>
              <w:sz w:val="24"/>
              <w:szCs w:val="24"/>
            </w:rPr>
            <w:t xml:space="preserve"> orcid</w:t>
          </w:r>
        </w:sdtContent>
      </w:sdt>
    </w:p>
    <w:sdt>
      <w:sdtPr>
        <w:rPr>
          <w:rStyle w:val="autor"/>
          <w:b w:val="0"/>
          <w:bCs/>
          <w:sz w:val="24"/>
          <w:szCs w:val="24"/>
        </w:rPr>
        <w:alias w:val="autor2"/>
        <w:tag w:val="Segundo autor"/>
        <w:id w:val="155626456"/>
        <w:placeholder>
          <w:docPart w:val="A4A0BFA54C944EF5BB2151EE8D91C73C"/>
        </w:placeholder>
        <w:showingPlcHdr/>
        <w:text/>
      </w:sdtPr>
      <w:sdtEndPr>
        <w:rPr>
          <w:rStyle w:val="Fontepargpadro"/>
          <w:b/>
        </w:rPr>
      </w:sdtEndPr>
      <w:sdtContent>
        <w:p w14:paraId="167145D4" w14:textId="77777777" w:rsidR="00EC6F77" w:rsidRPr="004132DD" w:rsidRDefault="00EC6F77" w:rsidP="00FB5078">
          <w:pPr>
            <w:spacing w:before="240" w:line="240" w:lineRule="auto"/>
            <w:contextualSpacing w:val="0"/>
            <w:jc w:val="left"/>
            <w:outlineLvl w:val="0"/>
            <w:rPr>
              <w:b/>
              <w:bCs/>
              <w:sz w:val="24"/>
              <w:szCs w:val="24"/>
            </w:rPr>
          </w:pPr>
          <w:r w:rsidRPr="004132DD">
            <w:rPr>
              <w:rStyle w:val="TextodoEspaoReservado"/>
              <w:b/>
              <w:bCs/>
              <w:color w:val="auto"/>
              <w:sz w:val="24"/>
              <w:szCs w:val="24"/>
            </w:rPr>
            <w:t>Autor 2.</w:t>
          </w:r>
        </w:p>
      </w:sdtContent>
    </w:sdt>
    <w:sdt>
      <w:sdtPr>
        <w:rPr>
          <w:rStyle w:val="endereo"/>
          <w:sz w:val="24"/>
          <w:szCs w:val="24"/>
        </w:rPr>
        <w:alias w:val="Formação e Instituição atual2"/>
        <w:tag w:val="Formação e Instituição atual"/>
        <w:id w:val="155626490"/>
        <w:placeholder>
          <w:docPart w:val="4AA57E779C2243838C9C5504BBB1E2EE"/>
        </w:placeholder>
        <w:showingPlcHdr/>
        <w:text/>
      </w:sdtPr>
      <w:sdtEndPr>
        <w:rPr>
          <w:rStyle w:val="Fontepargpadro"/>
          <w:i w:val="0"/>
        </w:rPr>
      </w:sdtEndPr>
      <w:sdtContent>
        <w:p w14:paraId="12908A18" w14:textId="77777777" w:rsidR="00EC6F77" w:rsidRPr="004132DD" w:rsidRDefault="001A70B4" w:rsidP="00FB5078">
          <w:pPr>
            <w:spacing w:after="120" w:line="240" w:lineRule="auto"/>
            <w:rPr>
              <w:rStyle w:val="endereo"/>
              <w:sz w:val="24"/>
              <w:szCs w:val="24"/>
            </w:rPr>
          </w:pPr>
          <w:r w:rsidRPr="004132DD">
            <w:rPr>
              <w:rStyle w:val="TextodoEspaoReservado"/>
              <w:color w:val="auto"/>
              <w:sz w:val="24"/>
              <w:szCs w:val="24"/>
            </w:rPr>
            <w:t>Formação, instituição atual.</w:t>
          </w:r>
        </w:p>
      </w:sdtContent>
    </w:sdt>
    <w:sdt>
      <w:sdtPr>
        <w:rPr>
          <w:rStyle w:val="endereo"/>
          <w:sz w:val="24"/>
          <w:szCs w:val="24"/>
        </w:rPr>
        <w:alias w:val="e-mail autor "/>
        <w:tag w:val="e-mail autor "/>
        <w:id w:val="155626595"/>
        <w:placeholder>
          <w:docPart w:val="30653234B0DA4F9C902A80DEEC11A083"/>
        </w:placeholder>
        <w:showingPlcHdr/>
        <w:text/>
      </w:sdtPr>
      <w:sdtEndPr>
        <w:rPr>
          <w:rStyle w:val="Fontepargpadro"/>
          <w:i w:val="0"/>
        </w:rPr>
      </w:sdtEndPr>
      <w:sdtContent>
        <w:p w14:paraId="4E0E7769" w14:textId="77777777" w:rsidR="008E4284" w:rsidRPr="004132DD" w:rsidRDefault="008E4284" w:rsidP="00FB5078">
          <w:pPr>
            <w:spacing w:line="240" w:lineRule="auto"/>
            <w:rPr>
              <w:rStyle w:val="endereo"/>
              <w:sz w:val="24"/>
              <w:szCs w:val="24"/>
            </w:rPr>
          </w:pPr>
          <w:r w:rsidRPr="004132DD">
            <w:rPr>
              <w:rStyle w:val="TextodoEspaoReservado"/>
              <w:color w:val="auto"/>
              <w:sz w:val="24"/>
              <w:szCs w:val="24"/>
            </w:rPr>
            <w:t>e-mail do autor principal.</w:t>
          </w:r>
        </w:p>
      </w:sdtContent>
    </w:sdt>
    <w:p w14:paraId="1C07D5EE" w14:textId="77777777" w:rsidR="0018168A" w:rsidRPr="004132DD" w:rsidRDefault="008A1D4C" w:rsidP="00FB5078">
      <w:pPr>
        <w:pStyle w:val="PargrafodaLista"/>
        <w:spacing w:line="240" w:lineRule="auto"/>
        <w:ind w:left="0"/>
        <w:rPr>
          <w:rStyle w:val="endereo"/>
          <w:sz w:val="24"/>
          <w:szCs w:val="24"/>
        </w:rPr>
      </w:pPr>
      <w:sdt>
        <w:sdtPr>
          <w:rPr>
            <w:rStyle w:val="endereo"/>
            <w:sz w:val="24"/>
            <w:szCs w:val="24"/>
          </w:rPr>
          <w:alias w:val="ORCid"/>
          <w:tag w:val="ORCiD"/>
          <w:id w:val="26481307"/>
          <w:lock w:val="sdtLocked"/>
          <w:placeholder>
            <w:docPart w:val="E643410AFAA74A8CAD942A3A11F1C4E5"/>
          </w:placeholder>
        </w:sdtPr>
        <w:sdtEndPr>
          <w:rPr>
            <w:rStyle w:val="endereo"/>
          </w:rPr>
        </w:sdtEndPr>
        <w:sdtContent>
          <w:r w:rsidR="0018168A" w:rsidRPr="004132DD">
            <w:rPr>
              <w:rStyle w:val="endereo"/>
              <w:noProof/>
              <w:sz w:val="24"/>
              <w:szCs w:val="24"/>
            </w:rPr>
            <w:drawing>
              <wp:inline distT="0" distB="0" distL="0" distR="0" wp14:anchorId="0E78087A" wp14:editId="2DE9D6C3">
                <wp:extent cx="142017" cy="144000"/>
                <wp:effectExtent l="19050" t="0" r="0" b="0"/>
                <wp:docPr id="6" name="Imagem 0" descr="orci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cid.jpg"/>
                        <pic:cNvPicPr/>
                      </pic:nvPicPr>
                      <pic:blipFill>
                        <a:blip r:embed="rId8" cstate="print">
                          <a:clrChange>
                            <a:clrFrom>
                              <a:srgbClr val="000000"/>
                            </a:clrFrom>
                            <a:clrTo>
                              <a:srgbClr val="000000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1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B62F4" w:rsidRPr="004132DD">
            <w:rPr>
              <w:rStyle w:val="endereo"/>
              <w:sz w:val="24"/>
              <w:szCs w:val="24"/>
            </w:rPr>
            <w:t xml:space="preserve"> orcid</w:t>
          </w:r>
        </w:sdtContent>
      </w:sdt>
    </w:p>
    <w:p w14:paraId="73A6DCAE" w14:textId="6CB79958" w:rsidR="00826053" w:rsidRPr="004132DD" w:rsidRDefault="00826053" w:rsidP="007B50A7">
      <w:pPr>
        <w:rPr>
          <w:sz w:val="24"/>
          <w:szCs w:val="24"/>
        </w:rPr>
      </w:pPr>
      <w:bookmarkStart w:id="0" w:name="_Hlk54257115"/>
    </w:p>
    <w:sdt>
      <w:sdtPr>
        <w:rPr>
          <w:rStyle w:val="autor"/>
          <w:sz w:val="24"/>
          <w:szCs w:val="24"/>
        </w:rPr>
        <w:alias w:val="autor2"/>
        <w:tag w:val="Segundo autor"/>
        <w:id w:val="-1607882433"/>
        <w:placeholder>
          <w:docPart w:val="2B8A85A07A534894B7942A219EFCDEBB"/>
        </w:placeholder>
        <w:text/>
      </w:sdtPr>
      <w:sdtEndPr>
        <w:rPr>
          <w:rStyle w:val="Fontepargpadro"/>
          <w:b w:val="0"/>
        </w:rPr>
      </w:sdtEndPr>
      <w:sdtContent>
        <w:p w14:paraId="57AD9834" w14:textId="41AD8B3D" w:rsidR="00B33C1F" w:rsidRPr="004132DD" w:rsidRDefault="00B33C1F" w:rsidP="00B33C1F">
          <w:pPr>
            <w:spacing w:before="240" w:line="240" w:lineRule="auto"/>
            <w:contextualSpacing w:val="0"/>
            <w:jc w:val="left"/>
            <w:outlineLvl w:val="0"/>
            <w:rPr>
              <w:sz w:val="24"/>
              <w:szCs w:val="24"/>
            </w:rPr>
          </w:pPr>
          <w:r w:rsidRPr="004132DD">
            <w:rPr>
              <w:rStyle w:val="autor"/>
              <w:sz w:val="24"/>
              <w:szCs w:val="24"/>
            </w:rPr>
            <w:t>Autor 3</w:t>
          </w:r>
        </w:p>
      </w:sdtContent>
    </w:sdt>
    <w:sdt>
      <w:sdtPr>
        <w:rPr>
          <w:rStyle w:val="endereo"/>
          <w:sz w:val="24"/>
          <w:szCs w:val="24"/>
        </w:rPr>
        <w:alias w:val="Formação e Instituição atual2"/>
        <w:tag w:val="Formação e Instituição atual"/>
        <w:id w:val="1041936970"/>
        <w:placeholder>
          <w:docPart w:val="5FCE3F73D4E541C48F34A1B526E54D8E"/>
        </w:placeholder>
        <w:showingPlcHdr/>
        <w:text/>
      </w:sdtPr>
      <w:sdtEndPr>
        <w:rPr>
          <w:rStyle w:val="Fontepargpadro"/>
          <w:i w:val="0"/>
        </w:rPr>
      </w:sdtEndPr>
      <w:sdtContent>
        <w:p w14:paraId="39B4D7DC" w14:textId="77777777" w:rsidR="00B33C1F" w:rsidRPr="004132DD" w:rsidRDefault="00B33C1F" w:rsidP="00B33C1F">
          <w:pPr>
            <w:spacing w:after="120" w:line="240" w:lineRule="auto"/>
            <w:rPr>
              <w:rStyle w:val="endereo"/>
              <w:sz w:val="24"/>
              <w:szCs w:val="24"/>
            </w:rPr>
          </w:pPr>
          <w:r w:rsidRPr="004132DD">
            <w:rPr>
              <w:rStyle w:val="TextodoEspaoReservado"/>
              <w:color w:val="auto"/>
              <w:sz w:val="24"/>
              <w:szCs w:val="24"/>
            </w:rPr>
            <w:t>Formação, instituição atual.</w:t>
          </w:r>
        </w:p>
      </w:sdtContent>
    </w:sdt>
    <w:sdt>
      <w:sdtPr>
        <w:rPr>
          <w:rStyle w:val="endereo"/>
          <w:sz w:val="24"/>
          <w:szCs w:val="24"/>
        </w:rPr>
        <w:alias w:val="e-mail autor "/>
        <w:tag w:val="e-mail autor "/>
        <w:id w:val="607235687"/>
        <w:placeholder>
          <w:docPart w:val="C1D6CB676C23461F8D114D48450C3C38"/>
        </w:placeholder>
        <w:showingPlcHdr/>
        <w:text/>
      </w:sdtPr>
      <w:sdtEndPr>
        <w:rPr>
          <w:rStyle w:val="Fontepargpadro"/>
          <w:i w:val="0"/>
        </w:rPr>
      </w:sdtEndPr>
      <w:sdtContent>
        <w:p w14:paraId="69C9EC02" w14:textId="77777777" w:rsidR="00B33C1F" w:rsidRPr="004132DD" w:rsidRDefault="00B33C1F" w:rsidP="00B33C1F">
          <w:pPr>
            <w:spacing w:line="240" w:lineRule="auto"/>
            <w:rPr>
              <w:rStyle w:val="endereo"/>
              <w:sz w:val="24"/>
              <w:szCs w:val="24"/>
            </w:rPr>
          </w:pPr>
          <w:r w:rsidRPr="004132DD">
            <w:rPr>
              <w:rStyle w:val="TextodoEspaoReservado"/>
              <w:color w:val="auto"/>
              <w:sz w:val="24"/>
              <w:szCs w:val="24"/>
            </w:rPr>
            <w:t>e-mail do autor principal.</w:t>
          </w:r>
        </w:p>
      </w:sdtContent>
    </w:sdt>
    <w:p w14:paraId="027007CF" w14:textId="77777777" w:rsidR="00B33C1F" w:rsidRPr="004132DD" w:rsidRDefault="008A1D4C" w:rsidP="00B33C1F">
      <w:pPr>
        <w:pStyle w:val="PargrafodaLista"/>
        <w:spacing w:line="240" w:lineRule="auto"/>
        <w:ind w:left="0"/>
        <w:rPr>
          <w:rStyle w:val="endereo"/>
          <w:sz w:val="24"/>
          <w:szCs w:val="24"/>
        </w:rPr>
      </w:pPr>
      <w:sdt>
        <w:sdtPr>
          <w:rPr>
            <w:rStyle w:val="endereo"/>
            <w:sz w:val="24"/>
            <w:szCs w:val="24"/>
          </w:rPr>
          <w:alias w:val="ORCid"/>
          <w:tag w:val="ORCiD"/>
          <w:id w:val="-148989891"/>
          <w:placeholder>
            <w:docPart w:val="73B723EC7C9A45ECBCC87833FF536DDC"/>
          </w:placeholder>
        </w:sdtPr>
        <w:sdtEndPr>
          <w:rPr>
            <w:rStyle w:val="endereo"/>
          </w:rPr>
        </w:sdtEndPr>
        <w:sdtContent>
          <w:r w:rsidR="00B33C1F" w:rsidRPr="004132DD">
            <w:rPr>
              <w:rStyle w:val="endereo"/>
              <w:noProof/>
              <w:sz w:val="24"/>
              <w:szCs w:val="24"/>
            </w:rPr>
            <w:drawing>
              <wp:inline distT="0" distB="0" distL="0" distR="0" wp14:anchorId="4FD51162" wp14:editId="3C08BC36">
                <wp:extent cx="142017" cy="144000"/>
                <wp:effectExtent l="19050" t="0" r="0" b="0"/>
                <wp:docPr id="1" name="Imagem 0" descr="orci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rcid.jpg"/>
                        <pic:cNvPicPr/>
                      </pic:nvPicPr>
                      <pic:blipFill>
                        <a:blip r:embed="rId8" cstate="print">
                          <a:clrChange>
                            <a:clrFrom>
                              <a:srgbClr val="000000"/>
                            </a:clrFrom>
                            <a:clrTo>
                              <a:srgbClr val="000000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1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B33C1F" w:rsidRPr="004132DD">
            <w:rPr>
              <w:rStyle w:val="endereo"/>
              <w:sz w:val="24"/>
              <w:szCs w:val="24"/>
            </w:rPr>
            <w:t xml:space="preserve"> orcid</w:t>
          </w:r>
        </w:sdtContent>
      </w:sdt>
    </w:p>
    <w:p w14:paraId="1EE84613" w14:textId="77777777" w:rsidR="00B33C1F" w:rsidRPr="004132DD" w:rsidRDefault="00B33C1F" w:rsidP="00B33C1F">
      <w:pPr>
        <w:rPr>
          <w:sz w:val="24"/>
          <w:szCs w:val="24"/>
        </w:rPr>
      </w:pPr>
    </w:p>
    <w:p w14:paraId="5A82AC72" w14:textId="489A0D20" w:rsidR="00361517" w:rsidRPr="004132DD" w:rsidRDefault="00361517" w:rsidP="007B50A7">
      <w:pPr>
        <w:rPr>
          <w:sz w:val="24"/>
          <w:szCs w:val="24"/>
        </w:rPr>
      </w:pPr>
    </w:p>
    <w:p w14:paraId="58F66C8D" w14:textId="77777777" w:rsidR="00B33C1F" w:rsidRPr="004132DD" w:rsidRDefault="00B33C1F" w:rsidP="007B50A7">
      <w:pPr>
        <w:rPr>
          <w:sz w:val="24"/>
          <w:szCs w:val="24"/>
        </w:rPr>
      </w:pPr>
    </w:p>
    <w:p w14:paraId="28B2F48B" w14:textId="77777777" w:rsidR="00361517" w:rsidRPr="004132DD" w:rsidRDefault="00361517" w:rsidP="00361517">
      <w:pPr>
        <w:rPr>
          <w:rFonts w:cstheme="minorHAnsi"/>
          <w:sz w:val="24"/>
          <w:szCs w:val="24"/>
        </w:rPr>
      </w:pPr>
      <w:r w:rsidRPr="004132DD">
        <w:rPr>
          <w:rFonts w:cstheme="minorHAnsi"/>
          <w:b/>
          <w:bCs/>
          <w:sz w:val="24"/>
          <w:szCs w:val="24"/>
        </w:rPr>
        <w:t>DOI</w:t>
      </w:r>
      <w:r w:rsidRPr="004132DD">
        <w:rPr>
          <w:rFonts w:cstheme="minorHAnsi"/>
          <w:sz w:val="24"/>
          <w:szCs w:val="24"/>
        </w:rPr>
        <w:t>: https://doi.org/</w:t>
      </w:r>
    </w:p>
    <w:p w14:paraId="66F9DDFA" w14:textId="77777777" w:rsidR="00D573EC" w:rsidRDefault="00D573EC" w:rsidP="007B50A7">
      <w:pPr>
        <w:rPr>
          <w:sz w:val="24"/>
          <w:szCs w:val="24"/>
        </w:rPr>
      </w:pPr>
    </w:p>
    <w:p w14:paraId="1AC5B6A9" w14:textId="77777777" w:rsidR="00D573EC" w:rsidRPr="007B50A7" w:rsidRDefault="00D573EC" w:rsidP="007B50A7">
      <w:pPr>
        <w:rPr>
          <w:sz w:val="24"/>
          <w:szCs w:val="24"/>
        </w:rPr>
      </w:pPr>
    </w:p>
    <w:bookmarkEnd w:id="0"/>
    <w:p w14:paraId="2DFD2805" w14:textId="77777777" w:rsidR="001A70B4" w:rsidRPr="007B50A7" w:rsidRDefault="00DE065B" w:rsidP="00A80D6B">
      <w:pPr>
        <w:pBdr>
          <w:bottom w:val="single" w:sz="4" w:space="1" w:color="auto"/>
        </w:pBdr>
        <w:jc w:val="center"/>
        <w:outlineLvl w:val="0"/>
        <w:rPr>
          <w:b/>
          <w:sz w:val="24"/>
          <w:szCs w:val="24"/>
        </w:rPr>
      </w:pPr>
      <w:r w:rsidRPr="007B50A7">
        <w:rPr>
          <w:b/>
          <w:sz w:val="24"/>
          <w:szCs w:val="24"/>
        </w:rPr>
        <w:t>RESUMO</w:t>
      </w:r>
    </w:p>
    <w:sdt>
      <w:sdtPr>
        <w:rPr>
          <w:sz w:val="24"/>
        </w:rPr>
        <w:alias w:val="Resumo"/>
        <w:tag w:val="Resumo"/>
        <w:id w:val="155626527"/>
        <w:lock w:val="sdtLocked"/>
        <w:placeholder>
          <w:docPart w:val="96695D3C178445F1A8913167F625EAF5"/>
        </w:placeholder>
        <w:showingPlcHdr/>
        <w:text/>
      </w:sdtPr>
      <w:sdtEndPr>
        <w:rPr>
          <w:b/>
        </w:rPr>
      </w:sdtEndPr>
      <w:sdtContent>
        <w:p w14:paraId="63F50B40" w14:textId="77777777" w:rsidR="00D64836" w:rsidRPr="007B50A7" w:rsidRDefault="00D64836" w:rsidP="007A3598">
          <w:pPr>
            <w:pStyle w:val="resumo"/>
            <w:spacing w:line="240" w:lineRule="auto"/>
            <w:ind w:right="567"/>
            <w:rPr>
              <w:sz w:val="24"/>
            </w:rPr>
          </w:pPr>
          <w:r w:rsidRPr="007B50A7">
            <w:rPr>
              <w:rStyle w:val="TextodoEspaoReservado"/>
              <w:color w:val="auto"/>
              <w:szCs w:val="22"/>
            </w:rPr>
            <w:t>Insira aqui seu resumo.</w:t>
          </w:r>
        </w:p>
      </w:sdtContent>
    </w:sdt>
    <w:p w14:paraId="4ABD825F" w14:textId="28D7B954" w:rsidR="00D64836" w:rsidRPr="007A3CD7" w:rsidRDefault="00D64836" w:rsidP="009E4FF0">
      <w:pPr>
        <w:spacing w:before="120"/>
        <w:contextualSpacing w:val="0"/>
        <w:rPr>
          <w:bCs/>
          <w:sz w:val="24"/>
          <w:szCs w:val="24"/>
        </w:rPr>
      </w:pPr>
      <w:r w:rsidRPr="007A3CD7">
        <w:rPr>
          <w:b/>
          <w:sz w:val="24"/>
          <w:szCs w:val="24"/>
        </w:rPr>
        <w:t>Palavras-chave</w:t>
      </w:r>
      <w:r w:rsidRPr="007A3CD7">
        <w:rPr>
          <w:bCs/>
          <w:sz w:val="24"/>
          <w:szCs w:val="24"/>
        </w:rPr>
        <w:t>:</w:t>
      </w:r>
      <w:r w:rsidR="007A3CD7" w:rsidRPr="007A3CD7">
        <w:rPr>
          <w:bCs/>
          <w:sz w:val="24"/>
          <w:szCs w:val="24"/>
        </w:rPr>
        <w:t xml:space="preserve"> </w:t>
      </w:r>
      <w:sdt>
        <w:sdtPr>
          <w:rPr>
            <w:bCs/>
            <w:sz w:val="24"/>
            <w:szCs w:val="24"/>
          </w:rPr>
          <w:alias w:val="Palavras-chave"/>
          <w:tag w:val="chave"/>
          <w:id w:val="155626560"/>
          <w:lock w:val="sdtLocked"/>
          <w:placeholder>
            <w:docPart w:val="67A14C2867E241798C852B2699EE2740"/>
          </w:placeholder>
          <w:showingPlcHdr/>
          <w:text/>
        </w:sdtPr>
        <w:sdtEndPr/>
        <w:sdtContent>
          <w:r w:rsidRPr="007A3CD7">
            <w:rPr>
              <w:rStyle w:val="TextodoEspaoReservado"/>
              <w:bCs/>
              <w:color w:val="auto"/>
              <w:sz w:val="24"/>
              <w:szCs w:val="24"/>
            </w:rPr>
            <w:t>Insira aqui ao menos cinco palavras-chave que identifiquem o seu artigo.</w:t>
          </w:r>
        </w:sdtContent>
      </w:sdt>
      <w:r w:rsidR="00F7649A">
        <w:rPr>
          <w:bCs/>
          <w:sz w:val="24"/>
          <w:szCs w:val="24"/>
        </w:rPr>
        <w:t xml:space="preserve"> Separadas por ponto.</w:t>
      </w:r>
    </w:p>
    <w:p w14:paraId="633F5478" w14:textId="77777777" w:rsidR="00323079" w:rsidRPr="007B50A7" w:rsidRDefault="00323079">
      <w:pPr>
        <w:rPr>
          <w:b/>
          <w:sz w:val="24"/>
          <w:szCs w:val="24"/>
        </w:rPr>
      </w:pPr>
    </w:p>
    <w:p w14:paraId="0F987742" w14:textId="77777777" w:rsidR="00323079" w:rsidRPr="007B50A7" w:rsidRDefault="00DE065B" w:rsidP="00323079">
      <w:pPr>
        <w:pBdr>
          <w:bottom w:val="single" w:sz="4" w:space="1" w:color="auto"/>
        </w:pBdr>
        <w:jc w:val="center"/>
        <w:outlineLvl w:val="0"/>
        <w:rPr>
          <w:b/>
          <w:sz w:val="24"/>
          <w:szCs w:val="24"/>
        </w:rPr>
      </w:pPr>
      <w:r w:rsidRPr="007B50A7">
        <w:rPr>
          <w:b/>
          <w:sz w:val="24"/>
          <w:szCs w:val="24"/>
        </w:rPr>
        <w:t>ABSTRACT</w:t>
      </w:r>
    </w:p>
    <w:sdt>
      <w:sdtPr>
        <w:rPr>
          <w:sz w:val="24"/>
        </w:rPr>
        <w:alias w:val="Resumo"/>
        <w:tag w:val="Resumo"/>
        <w:id w:val="156319235"/>
        <w:placeholder>
          <w:docPart w:val="6883DCBA467D4436A01F847ECBD72EBB"/>
        </w:placeholder>
        <w:showingPlcHdr/>
        <w:text/>
      </w:sdtPr>
      <w:sdtEndPr>
        <w:rPr>
          <w:b/>
        </w:rPr>
      </w:sdtEndPr>
      <w:sdtContent>
        <w:p w14:paraId="6723D586" w14:textId="77777777" w:rsidR="00323079" w:rsidRPr="007B50A7" w:rsidRDefault="00323079" w:rsidP="007A3598">
          <w:pPr>
            <w:pStyle w:val="resumo"/>
            <w:spacing w:line="240" w:lineRule="auto"/>
            <w:ind w:right="567"/>
            <w:rPr>
              <w:sz w:val="24"/>
            </w:rPr>
          </w:pPr>
          <w:r w:rsidRPr="007B50A7">
            <w:rPr>
              <w:rStyle w:val="TextodoEspaoReservado"/>
              <w:color w:val="auto"/>
              <w:sz w:val="24"/>
            </w:rPr>
            <w:t>Insira aqui seu resumo.</w:t>
          </w:r>
        </w:p>
      </w:sdtContent>
    </w:sdt>
    <w:p w14:paraId="64C35882" w14:textId="0685D967" w:rsidR="00323079" w:rsidRPr="007A3CD7" w:rsidRDefault="00F763D2" w:rsidP="009E4FF0">
      <w:pPr>
        <w:spacing w:before="120"/>
        <w:contextualSpacing w:val="0"/>
        <w:rPr>
          <w:bCs/>
          <w:sz w:val="24"/>
          <w:szCs w:val="24"/>
        </w:rPr>
      </w:pPr>
      <w:r w:rsidRPr="007A3CD7">
        <w:rPr>
          <w:b/>
          <w:sz w:val="24"/>
          <w:szCs w:val="24"/>
        </w:rPr>
        <w:lastRenderedPageBreak/>
        <w:t>Keywords</w:t>
      </w:r>
      <w:r w:rsidR="00323079" w:rsidRPr="007A3CD7">
        <w:rPr>
          <w:bCs/>
          <w:sz w:val="24"/>
          <w:szCs w:val="24"/>
        </w:rPr>
        <w:t xml:space="preserve">: </w:t>
      </w:r>
      <w:sdt>
        <w:sdtPr>
          <w:rPr>
            <w:bCs/>
            <w:sz w:val="24"/>
            <w:szCs w:val="24"/>
          </w:rPr>
          <w:alias w:val="Palavras-chave"/>
          <w:tag w:val="chave"/>
          <w:id w:val="156319236"/>
          <w:placeholder>
            <w:docPart w:val="D5396A0BD1524CE3B28B31952F987776"/>
          </w:placeholder>
          <w:showingPlcHdr/>
          <w:text/>
        </w:sdtPr>
        <w:sdtEndPr/>
        <w:sdtContent>
          <w:r w:rsidR="00323079" w:rsidRPr="007A3CD7">
            <w:rPr>
              <w:rStyle w:val="TextodoEspaoReservado"/>
              <w:bCs/>
              <w:color w:val="auto"/>
              <w:sz w:val="24"/>
              <w:szCs w:val="24"/>
            </w:rPr>
            <w:t>Insira aqui ao menos cinco palavras-chave que identifiquem o seu artigo.</w:t>
          </w:r>
        </w:sdtContent>
      </w:sdt>
      <w:r w:rsidR="00F7649A">
        <w:rPr>
          <w:bCs/>
          <w:sz w:val="24"/>
          <w:szCs w:val="24"/>
        </w:rPr>
        <w:t xml:space="preserve"> Separadas por ponto.</w:t>
      </w:r>
    </w:p>
    <w:p w14:paraId="35276378" w14:textId="77777777" w:rsidR="00AA1D46" w:rsidRPr="007B50A7" w:rsidRDefault="00AA1D46" w:rsidP="00323079">
      <w:pPr>
        <w:rPr>
          <w:b/>
          <w:sz w:val="24"/>
          <w:szCs w:val="24"/>
        </w:rPr>
      </w:pPr>
    </w:p>
    <w:p w14:paraId="431FD02E" w14:textId="77777777" w:rsidR="00AA1D46" w:rsidRPr="007B50A7" w:rsidRDefault="00B44AC2" w:rsidP="00AA1D46">
      <w:pPr>
        <w:rPr>
          <w:b/>
          <w:sz w:val="24"/>
          <w:szCs w:val="24"/>
        </w:rPr>
      </w:pPr>
      <w:r w:rsidRPr="00B44AC2">
        <w:rPr>
          <w:b/>
          <w:sz w:val="24"/>
          <w:szCs w:val="24"/>
        </w:rPr>
        <w:t xml:space="preserve">JEL </w:t>
      </w:r>
      <w:proofErr w:type="spellStart"/>
      <w:r w:rsidRPr="00B44AC2">
        <w:rPr>
          <w:b/>
          <w:sz w:val="24"/>
          <w:szCs w:val="24"/>
        </w:rPr>
        <w:t>Classification</w:t>
      </w:r>
      <w:proofErr w:type="spellEnd"/>
      <w:r w:rsidR="00AA1D46" w:rsidRPr="007B50A7">
        <w:rPr>
          <w:b/>
          <w:sz w:val="24"/>
          <w:szCs w:val="24"/>
        </w:rPr>
        <w:t xml:space="preserve">: </w:t>
      </w:r>
      <w:sdt>
        <w:sdtPr>
          <w:rPr>
            <w:bCs/>
            <w:sz w:val="24"/>
            <w:szCs w:val="24"/>
          </w:rPr>
          <w:alias w:val="JEL classification"/>
          <w:tag w:val="JEL classification"/>
          <w:id w:val="215084285"/>
          <w:placeholder>
            <w:docPart w:val="152F1AFBC046450185BA8A14CE59AB60"/>
          </w:placeholder>
          <w:text/>
        </w:sdtPr>
        <w:sdtEndPr/>
        <w:sdtContent>
          <w:r w:rsidRPr="00B44AC2">
            <w:rPr>
              <w:bCs/>
              <w:sz w:val="24"/>
              <w:szCs w:val="24"/>
            </w:rPr>
            <w:t xml:space="preserve"> Insira aqui o JEL </w:t>
          </w:r>
          <w:proofErr w:type="spellStart"/>
          <w:r w:rsidRPr="00B44AC2">
            <w:rPr>
              <w:bCs/>
              <w:sz w:val="24"/>
              <w:szCs w:val="24"/>
            </w:rPr>
            <w:t>Classification</w:t>
          </w:r>
          <w:proofErr w:type="spellEnd"/>
          <w:r w:rsidRPr="00B44AC2">
            <w:rPr>
              <w:bCs/>
              <w:sz w:val="24"/>
              <w:szCs w:val="24"/>
            </w:rPr>
            <w:t xml:space="preserve"> do artigo</w:t>
          </w:r>
          <w:r w:rsidR="007A3598">
            <w:rPr>
              <w:bCs/>
              <w:sz w:val="24"/>
              <w:szCs w:val="24"/>
            </w:rPr>
            <w:t>.</w:t>
          </w:r>
        </w:sdtContent>
      </w:sdt>
    </w:p>
    <w:p w14:paraId="36824988" w14:textId="77777777" w:rsidR="00AA1D46" w:rsidRDefault="00AA1D46" w:rsidP="00323079">
      <w:pPr>
        <w:rPr>
          <w:b/>
          <w:sz w:val="24"/>
          <w:szCs w:val="24"/>
        </w:rPr>
      </w:pPr>
    </w:p>
    <w:p w14:paraId="3F4BB18F" w14:textId="77777777" w:rsidR="00B44AC2" w:rsidRPr="007B50A7" w:rsidRDefault="00B44AC2" w:rsidP="00323079">
      <w:pPr>
        <w:rPr>
          <w:b/>
          <w:sz w:val="24"/>
          <w:szCs w:val="24"/>
        </w:rPr>
      </w:pPr>
    </w:p>
    <w:p w14:paraId="55E79BE8" w14:textId="77777777" w:rsidR="00381AFA" w:rsidRDefault="00381AFA" w:rsidP="00323079">
      <w:pPr>
        <w:rPr>
          <w:b/>
        </w:rPr>
      </w:pPr>
      <w:r>
        <w:rPr>
          <w:b/>
        </w:rPr>
        <w:br w:type="page"/>
      </w:r>
    </w:p>
    <w:p w14:paraId="3154EEC5" w14:textId="77777777" w:rsidR="00381AFA" w:rsidRPr="0003618C" w:rsidRDefault="00700C7C" w:rsidP="007520F6">
      <w:pPr>
        <w:pStyle w:val="Ttulo1"/>
      </w:pPr>
      <w:r w:rsidRPr="0003618C">
        <w:lastRenderedPageBreak/>
        <w:t>INTRODUÇÃO</w:t>
      </w:r>
    </w:p>
    <w:p w14:paraId="2258CD17" w14:textId="1BA17A6E" w:rsidR="004E3A65" w:rsidRPr="007B50A7" w:rsidRDefault="004E3A65" w:rsidP="00485CE2">
      <w:pPr>
        <w:ind w:firstLine="708"/>
        <w:rPr>
          <w:sz w:val="24"/>
          <w:szCs w:val="24"/>
          <w:shd w:val="clear" w:color="auto" w:fill="FFFFFF"/>
        </w:rPr>
      </w:pPr>
      <w:r w:rsidRPr="007B50A7">
        <w:rPr>
          <w:sz w:val="24"/>
          <w:szCs w:val="24"/>
          <w:shd w:val="clear" w:color="auto" w:fill="FFFFFF"/>
        </w:rPr>
        <w:t>O objetivo da Introdução é situar o leitor no contexto do tema pesquisado, oferecendo uma visão global do estudo realizado, esclarecendo as delimitações estabelecidas na abordagem do assunto, os objetivos e as justificativas que levaram o autor</w:t>
      </w:r>
      <w:r w:rsidR="006672C3">
        <w:rPr>
          <w:sz w:val="24"/>
          <w:szCs w:val="24"/>
          <w:shd w:val="clear" w:color="auto" w:fill="FFFFFF"/>
        </w:rPr>
        <w:t xml:space="preserve"> </w:t>
      </w:r>
      <w:r w:rsidRPr="007B50A7">
        <w:rPr>
          <w:sz w:val="24"/>
          <w:szCs w:val="24"/>
          <w:shd w:val="clear" w:color="auto" w:fill="FFFFFF"/>
        </w:rPr>
        <w:t xml:space="preserve">a tal investigação para, em seguida, apontar as questões de pesquisa para as </w:t>
      </w:r>
      <w:proofErr w:type="spellStart"/>
      <w:r w:rsidRPr="007B50A7">
        <w:rPr>
          <w:sz w:val="24"/>
          <w:szCs w:val="24"/>
          <w:shd w:val="clear" w:color="auto" w:fill="FFFFFF"/>
        </w:rPr>
        <w:t>quaisbuscará</w:t>
      </w:r>
      <w:proofErr w:type="spellEnd"/>
      <w:r w:rsidRPr="007B50A7">
        <w:rPr>
          <w:sz w:val="24"/>
          <w:szCs w:val="24"/>
          <w:shd w:val="clear" w:color="auto" w:fill="FFFFFF"/>
        </w:rPr>
        <w:t xml:space="preserve"> as respostas. Deve-se, ainda, destacar a Metodologia utilizada no trabalho.</w:t>
      </w:r>
    </w:p>
    <w:p w14:paraId="43C0B6CF" w14:textId="77777777" w:rsidR="004E3A65" w:rsidRDefault="004E3A65" w:rsidP="00485CE2">
      <w:pPr>
        <w:ind w:firstLine="708"/>
        <w:rPr>
          <w:sz w:val="24"/>
          <w:szCs w:val="24"/>
          <w:shd w:val="clear" w:color="auto" w:fill="FFFFFF"/>
        </w:rPr>
      </w:pPr>
      <w:r w:rsidRPr="007B50A7">
        <w:rPr>
          <w:sz w:val="24"/>
          <w:szCs w:val="24"/>
          <w:shd w:val="clear" w:color="auto" w:fill="FFFFFF"/>
        </w:rPr>
        <w:t xml:space="preserve">Em suma: apresenta e delimita a dúvida investigada (problema de estudo - o quê), </w:t>
      </w:r>
      <w:proofErr w:type="spellStart"/>
      <w:r w:rsidRPr="007B50A7">
        <w:rPr>
          <w:sz w:val="24"/>
          <w:szCs w:val="24"/>
          <w:shd w:val="clear" w:color="auto" w:fill="FFFFFF"/>
        </w:rPr>
        <w:t>osobjetivos</w:t>
      </w:r>
      <w:proofErr w:type="spellEnd"/>
      <w:r w:rsidRPr="007B50A7">
        <w:rPr>
          <w:sz w:val="24"/>
          <w:szCs w:val="24"/>
          <w:shd w:val="clear" w:color="auto" w:fill="FFFFFF"/>
        </w:rPr>
        <w:t xml:space="preserve"> (para que serviu o estudo) e a metodologia utilizada no estudo (como). </w:t>
      </w:r>
    </w:p>
    <w:p w14:paraId="5331F9AA" w14:textId="77777777" w:rsidR="004E765B" w:rsidRDefault="004E765B" w:rsidP="00485CE2">
      <w:pPr>
        <w:ind w:firstLine="708"/>
        <w:rPr>
          <w:sz w:val="24"/>
          <w:szCs w:val="24"/>
          <w:shd w:val="clear" w:color="auto" w:fill="FFFFFF"/>
        </w:rPr>
      </w:pPr>
    </w:p>
    <w:p w14:paraId="3F43E020" w14:textId="3A35105E" w:rsidR="004E765B" w:rsidRPr="007B50A7" w:rsidRDefault="008A6F40" w:rsidP="008A6F40">
      <w:pPr>
        <w:tabs>
          <w:tab w:val="left" w:pos="2295"/>
        </w:tabs>
        <w:ind w:firstLine="708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</w:p>
    <w:p w14:paraId="29F9FEA6" w14:textId="77777777" w:rsidR="00381AFA" w:rsidRPr="0062571B" w:rsidRDefault="00700C7C" w:rsidP="007520F6">
      <w:pPr>
        <w:pStyle w:val="Ttulo1"/>
      </w:pPr>
      <w:r w:rsidRPr="0062571B">
        <w:t>DESENVOLVIMENTO</w:t>
      </w:r>
    </w:p>
    <w:p w14:paraId="76AAE3AB" w14:textId="77777777" w:rsidR="004E3A65" w:rsidRDefault="004E3A65" w:rsidP="00485CE2">
      <w:pPr>
        <w:ind w:firstLine="708"/>
        <w:rPr>
          <w:sz w:val="24"/>
          <w:szCs w:val="24"/>
        </w:rPr>
      </w:pPr>
      <w:r w:rsidRPr="007B50A7">
        <w:rPr>
          <w:sz w:val="24"/>
          <w:szCs w:val="24"/>
        </w:rPr>
        <w:t>Nesta parte do artigo, o autor deve fazer uma exposição e uma discussão das teorias que foram utilizadas para entender e esclarecer o problema, apresentando</w:t>
      </w:r>
      <w:r w:rsidR="00A80D6B" w:rsidRPr="007B50A7">
        <w:rPr>
          <w:sz w:val="24"/>
          <w:szCs w:val="24"/>
        </w:rPr>
        <w:t>-</w:t>
      </w:r>
      <w:r w:rsidRPr="007B50A7">
        <w:rPr>
          <w:sz w:val="24"/>
          <w:szCs w:val="24"/>
        </w:rPr>
        <w:t>as e relacionando-as com a dúvida investigada.</w:t>
      </w:r>
    </w:p>
    <w:p w14:paraId="6548CC9F" w14:textId="77777777" w:rsidR="004E765B" w:rsidRPr="0062571B" w:rsidRDefault="0062571B" w:rsidP="00EA689D">
      <w:pPr>
        <w:pStyle w:val="Ttulo2"/>
        <w:spacing w:before="240" w:after="120"/>
        <w:jc w:val="left"/>
        <w:rPr>
          <w:szCs w:val="24"/>
        </w:rPr>
      </w:pPr>
      <w:r w:rsidRPr="0062571B">
        <w:rPr>
          <w:szCs w:val="24"/>
        </w:rPr>
        <w:t xml:space="preserve">1.1 </w:t>
      </w:r>
      <w:r w:rsidR="004E765B" w:rsidRPr="0062571B">
        <w:rPr>
          <w:szCs w:val="24"/>
        </w:rPr>
        <w:t>Subtítulos</w:t>
      </w:r>
    </w:p>
    <w:p w14:paraId="63EB7377" w14:textId="77777777" w:rsidR="004E3A65" w:rsidRPr="007B50A7" w:rsidRDefault="004E3A65" w:rsidP="00485CE2">
      <w:pPr>
        <w:ind w:firstLine="708"/>
        <w:rPr>
          <w:sz w:val="24"/>
          <w:szCs w:val="24"/>
        </w:rPr>
      </w:pPr>
      <w:r w:rsidRPr="007B50A7">
        <w:rPr>
          <w:sz w:val="24"/>
          <w:szCs w:val="24"/>
        </w:rPr>
        <w:t>Neste aspecto, ao constar uma Revisão de Literatura, o objetivo é de desenvolver a respeito das contribuições teóricas a respeito do assunto abordado.</w:t>
      </w:r>
    </w:p>
    <w:p w14:paraId="5AB99337" w14:textId="77777777" w:rsidR="004E3A65" w:rsidRPr="007B50A7" w:rsidRDefault="004E3A65" w:rsidP="00485CE2">
      <w:pPr>
        <w:ind w:firstLine="709"/>
        <w:rPr>
          <w:sz w:val="24"/>
          <w:szCs w:val="24"/>
        </w:rPr>
      </w:pPr>
      <w:r w:rsidRPr="007B50A7">
        <w:rPr>
          <w:sz w:val="24"/>
          <w:szCs w:val="24"/>
        </w:rPr>
        <w:t>O corpo do artigo pode ser dividido em itens necessários que possam desenvolver a pesquisa. É importante expor os argumentos de forma explicativa ou demonstrativa, através de proposições desenvolvidas na pesquisa, onde o autor demonstra, assim, ter conhecimento da literatura básica, do assunto, onde é necessário analisar as informações publicadas sobre o tema até o momento da redação final do trabalho, demonstrando teoricamente o objeto de seu estudo e a necessidade ou oportunidade da pesquisa que realizou.</w:t>
      </w:r>
    </w:p>
    <w:p w14:paraId="1C518FE8" w14:textId="4EF71CEC" w:rsidR="004E3A65" w:rsidRDefault="004E3A65" w:rsidP="00485CE2">
      <w:pPr>
        <w:ind w:firstLine="708"/>
        <w:rPr>
          <w:sz w:val="24"/>
          <w:szCs w:val="24"/>
        </w:rPr>
      </w:pPr>
      <w:r w:rsidRPr="007B50A7">
        <w:rPr>
          <w:sz w:val="24"/>
          <w:szCs w:val="24"/>
        </w:rPr>
        <w:t>Quando o artigo inclui a pesquisa descritiva apresentam-se os resultados desenvolvidos na coleta dos dados através das entrevistas, observações, questionários, entre outras técnicas.</w:t>
      </w:r>
    </w:p>
    <w:p w14:paraId="791D5E1A" w14:textId="77777777" w:rsidR="003B2175" w:rsidRPr="007B50A7" w:rsidRDefault="003B2175" w:rsidP="00485CE2">
      <w:pPr>
        <w:ind w:firstLine="708"/>
        <w:rPr>
          <w:sz w:val="24"/>
          <w:szCs w:val="24"/>
        </w:rPr>
      </w:pPr>
    </w:p>
    <w:p w14:paraId="000A727B" w14:textId="77777777" w:rsidR="00381AFA" w:rsidRDefault="00700C7C" w:rsidP="007520F6">
      <w:pPr>
        <w:pStyle w:val="Ttulo1"/>
      </w:pPr>
      <w:r>
        <w:lastRenderedPageBreak/>
        <w:t>CONSIDERAÇÕES FINAIS</w:t>
      </w:r>
    </w:p>
    <w:p w14:paraId="2BD678D4" w14:textId="77777777" w:rsidR="004E3A65" w:rsidRPr="007B50A7" w:rsidRDefault="004E3A65" w:rsidP="00485CE2">
      <w:pPr>
        <w:ind w:firstLine="709"/>
        <w:rPr>
          <w:sz w:val="24"/>
          <w:szCs w:val="24"/>
        </w:rPr>
      </w:pPr>
      <w:r w:rsidRPr="007B50A7">
        <w:rPr>
          <w:sz w:val="24"/>
          <w:szCs w:val="24"/>
        </w:rPr>
        <w:t xml:space="preserve">Após a análise e discussões dos resultados, são apresentadas as conclusões e as descobertas do texto, evidenciando com clareza e objetividade as deduções extraídas dos resultados obtidos ou apontadas ao longo da discussão do assunto. Neste momento são relacionadas às diversas </w:t>
      </w:r>
      <w:r w:rsidR="007A3598" w:rsidRPr="007B50A7">
        <w:rPr>
          <w:sz w:val="24"/>
          <w:szCs w:val="24"/>
        </w:rPr>
        <w:t>ideias</w:t>
      </w:r>
      <w:r w:rsidRPr="007B50A7">
        <w:rPr>
          <w:sz w:val="24"/>
          <w:szCs w:val="24"/>
        </w:rPr>
        <w:t xml:space="preserve"> desenvolvidas ao longo do trabalho, num processo de síntese dos principais resultados, com os comentários do autor e as contribuições trazidas pela pesquisa. Cabe, ainda, lembrar que a conclusão é um fechamento do trabalho estudado, respondendo às hipóteses enunciadas e aos objetivos do estudo, apresentados na Introdução, onde não se permite que nesta seção sejam incluídos dados novos, que já não tenham sido apresentados anteriormente.</w:t>
      </w:r>
    </w:p>
    <w:p w14:paraId="5DE633EF" w14:textId="77777777" w:rsidR="004E3A65" w:rsidRDefault="004E3A65">
      <w:pPr>
        <w:rPr>
          <w:rFonts w:ascii="Calibri" w:eastAsiaTheme="majorEastAsia" w:hAnsi="Calibri" w:cstheme="majorBidi"/>
          <w:b/>
          <w:bCs/>
          <w:spacing w:val="20"/>
          <w:sz w:val="28"/>
          <w:szCs w:val="28"/>
        </w:rPr>
      </w:pPr>
      <w:r>
        <w:br w:type="page"/>
      </w:r>
    </w:p>
    <w:p w14:paraId="636333E9" w14:textId="77777777" w:rsidR="00381AFA" w:rsidRDefault="00700C7C" w:rsidP="007520F6">
      <w:pPr>
        <w:pStyle w:val="Ttulo1"/>
      </w:pPr>
      <w:r>
        <w:lastRenderedPageBreak/>
        <w:t>REFERÊNCIAS</w:t>
      </w:r>
    </w:p>
    <w:p w14:paraId="6FCB548C" w14:textId="77777777" w:rsidR="00D64836" w:rsidRPr="00791DD8" w:rsidRDefault="004E3A65" w:rsidP="004E3A65">
      <w:pPr>
        <w:rPr>
          <w:b/>
          <w:sz w:val="24"/>
          <w:szCs w:val="24"/>
        </w:rPr>
      </w:pPr>
      <w:r w:rsidRPr="00791DD8">
        <w:rPr>
          <w:sz w:val="24"/>
          <w:szCs w:val="24"/>
        </w:rPr>
        <w:t xml:space="preserve">Referências são um conjunto de elementos que permitem a identificação, no todo ou em parte, de documentos impressos ou registrados em diferentes tipos de materiais. As publicações devem ter sido mencionadas no texto do trabalho e devem </w:t>
      </w:r>
      <w:r w:rsidR="00791DD8" w:rsidRPr="00791DD8">
        <w:rPr>
          <w:sz w:val="24"/>
          <w:szCs w:val="24"/>
        </w:rPr>
        <w:t>obedecer às</w:t>
      </w:r>
      <w:r w:rsidRPr="00791DD8">
        <w:rPr>
          <w:sz w:val="24"/>
          <w:szCs w:val="24"/>
        </w:rPr>
        <w:t xml:space="preserve"> Normas da ABNT 6023/2018. Trata-se de uma listagem dos livros, artigos e outros elementos de autores efetivamente utilizados e referenciados ao longo do artigo.</w:t>
      </w:r>
    </w:p>
    <w:p w14:paraId="66777611" w14:textId="40ACC73E" w:rsidR="00D64836" w:rsidRDefault="00D64836" w:rsidP="00D64836">
      <w:pPr>
        <w:rPr>
          <w:b/>
        </w:rPr>
      </w:pPr>
    </w:p>
    <w:sectPr w:rsidR="00D64836" w:rsidSect="00623ED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3498C" w14:textId="77777777" w:rsidR="008A1D4C" w:rsidRDefault="008A1D4C" w:rsidP="004437F8">
      <w:pPr>
        <w:spacing w:line="240" w:lineRule="auto"/>
      </w:pPr>
      <w:r>
        <w:separator/>
      </w:r>
    </w:p>
  </w:endnote>
  <w:endnote w:type="continuationSeparator" w:id="0">
    <w:p w14:paraId="1F345A08" w14:textId="77777777" w:rsidR="008A1D4C" w:rsidRDefault="008A1D4C" w:rsidP="00443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447168715"/>
      <w:docPartObj>
        <w:docPartGallery w:val="Page Numbers (Bottom of Page)"/>
        <w:docPartUnique/>
      </w:docPartObj>
    </w:sdtPr>
    <w:sdtEndPr/>
    <w:sdtContent>
      <w:p w14:paraId="74388994" w14:textId="7BD8476D" w:rsidR="00346329" w:rsidRPr="00B65A39" w:rsidRDefault="00B65A39" w:rsidP="00B65A39">
        <w:pPr>
          <w:pStyle w:val="Cabealho"/>
          <w:rPr>
            <w:sz w:val="16"/>
            <w:szCs w:val="16"/>
          </w:rPr>
        </w:pPr>
        <w:r w:rsidRPr="00A97321">
          <w:rPr>
            <w:i/>
            <w:sz w:val="16"/>
            <w:szCs w:val="16"/>
          </w:rPr>
          <w:t>Rev. Empreendedorismo, negócios e inovação. S. B. do Campo (SP), v.</w:t>
        </w:r>
        <w:r w:rsidR="001C6C30">
          <w:rPr>
            <w:i/>
            <w:sz w:val="16"/>
            <w:szCs w:val="16"/>
          </w:rPr>
          <w:t xml:space="preserve"> </w:t>
        </w:r>
        <w:r>
          <w:rPr>
            <w:i/>
            <w:sz w:val="16"/>
            <w:szCs w:val="16"/>
          </w:rPr>
          <w:t>0</w:t>
        </w:r>
        <w:r w:rsidRPr="00A97321">
          <w:rPr>
            <w:i/>
            <w:sz w:val="16"/>
            <w:szCs w:val="16"/>
          </w:rPr>
          <w:t>, n</w:t>
        </w:r>
        <w:r w:rsidR="001C6C30">
          <w:rPr>
            <w:i/>
            <w:sz w:val="16"/>
            <w:szCs w:val="16"/>
          </w:rPr>
          <w:t xml:space="preserve">. </w:t>
        </w:r>
        <w:r>
          <w:rPr>
            <w:i/>
            <w:sz w:val="16"/>
            <w:szCs w:val="16"/>
          </w:rPr>
          <w:t>0</w:t>
        </w:r>
        <w:r w:rsidRPr="00A97321">
          <w:rPr>
            <w:i/>
            <w:sz w:val="16"/>
            <w:szCs w:val="16"/>
          </w:rPr>
          <w:t>, 202</w:t>
        </w:r>
        <w:r w:rsidRPr="00A97321">
          <w:rPr>
            <w:i/>
            <w:sz w:val="16"/>
            <w:szCs w:val="16"/>
          </w:rPr>
          <w:tab/>
        </w:r>
        <w:r w:rsidRPr="00A97321">
          <w:rPr>
            <w:sz w:val="16"/>
            <w:szCs w:val="16"/>
          </w:rPr>
          <w:t xml:space="preserve"> | </w:t>
        </w:r>
        <w:r w:rsidRPr="00A97321">
          <w:rPr>
            <w:sz w:val="16"/>
            <w:szCs w:val="16"/>
          </w:rPr>
          <w:fldChar w:fldCharType="begin"/>
        </w:r>
        <w:r w:rsidRPr="00A97321">
          <w:rPr>
            <w:sz w:val="16"/>
            <w:szCs w:val="16"/>
          </w:rPr>
          <w:instrText xml:space="preserve"> PAGE   \* MERGEFORMAT </w:instrText>
        </w:r>
        <w:r w:rsidRPr="00A97321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A97321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653259871"/>
      <w:docPartObj>
        <w:docPartGallery w:val="Page Numbers (Bottom of Page)"/>
        <w:docPartUnique/>
      </w:docPartObj>
    </w:sdtPr>
    <w:sdtEndPr/>
    <w:sdtContent>
      <w:p w14:paraId="12D83947" w14:textId="754819C8" w:rsidR="00346329" w:rsidRPr="006A5A20" w:rsidRDefault="006A5A20" w:rsidP="006A5A20">
        <w:pPr>
          <w:pStyle w:val="Cabealho"/>
          <w:rPr>
            <w:sz w:val="16"/>
            <w:szCs w:val="16"/>
          </w:rPr>
        </w:pPr>
        <w:r w:rsidRPr="00A97321">
          <w:rPr>
            <w:i/>
            <w:sz w:val="16"/>
            <w:szCs w:val="16"/>
          </w:rPr>
          <w:t>Rev. Empreendedorismo, negócios e inovação. S. B. do Campo (SP), v.</w:t>
        </w:r>
        <w:r w:rsidR="001C6C30">
          <w:rPr>
            <w:i/>
            <w:sz w:val="16"/>
            <w:szCs w:val="16"/>
          </w:rPr>
          <w:t xml:space="preserve"> </w:t>
        </w:r>
        <w:r>
          <w:rPr>
            <w:i/>
            <w:sz w:val="16"/>
            <w:szCs w:val="16"/>
          </w:rPr>
          <w:t>0</w:t>
        </w:r>
        <w:r w:rsidRPr="00A97321">
          <w:rPr>
            <w:i/>
            <w:sz w:val="16"/>
            <w:szCs w:val="16"/>
          </w:rPr>
          <w:t>, n</w:t>
        </w:r>
        <w:r w:rsidR="001C6C30">
          <w:rPr>
            <w:i/>
            <w:sz w:val="16"/>
            <w:szCs w:val="16"/>
          </w:rPr>
          <w:t xml:space="preserve">. </w:t>
        </w:r>
        <w:r>
          <w:rPr>
            <w:i/>
            <w:sz w:val="16"/>
            <w:szCs w:val="16"/>
          </w:rPr>
          <w:t>0</w:t>
        </w:r>
        <w:r w:rsidRPr="00A97321">
          <w:rPr>
            <w:i/>
            <w:sz w:val="16"/>
            <w:szCs w:val="16"/>
          </w:rPr>
          <w:t>, 202</w:t>
        </w:r>
        <w:r w:rsidRPr="00A97321">
          <w:rPr>
            <w:i/>
            <w:sz w:val="16"/>
            <w:szCs w:val="16"/>
          </w:rPr>
          <w:tab/>
        </w:r>
        <w:r w:rsidRPr="00A97321">
          <w:rPr>
            <w:sz w:val="16"/>
            <w:szCs w:val="16"/>
          </w:rPr>
          <w:t xml:space="preserve"> | </w:t>
        </w:r>
        <w:r w:rsidRPr="00A97321">
          <w:rPr>
            <w:sz w:val="16"/>
            <w:szCs w:val="16"/>
          </w:rPr>
          <w:fldChar w:fldCharType="begin"/>
        </w:r>
        <w:r w:rsidRPr="00A97321">
          <w:rPr>
            <w:sz w:val="16"/>
            <w:szCs w:val="16"/>
          </w:rPr>
          <w:instrText xml:space="preserve"> PAGE   \* MERGEFORMAT </w:instrText>
        </w:r>
        <w:r w:rsidRPr="00A97321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4</w:t>
        </w:r>
        <w:r w:rsidRPr="00A97321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C0BB" w14:textId="77777777" w:rsidR="008A1D4C" w:rsidRDefault="008A1D4C" w:rsidP="004437F8">
      <w:pPr>
        <w:spacing w:line="240" w:lineRule="auto"/>
      </w:pPr>
      <w:r>
        <w:separator/>
      </w:r>
    </w:p>
  </w:footnote>
  <w:footnote w:type="continuationSeparator" w:id="0">
    <w:p w14:paraId="242C3E6C" w14:textId="77777777" w:rsidR="008A1D4C" w:rsidRDefault="008A1D4C" w:rsidP="004437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94A2" w14:textId="459A3C2A" w:rsidR="00A80D6B" w:rsidRPr="00A97321" w:rsidRDefault="00515219" w:rsidP="00515219">
    <w:pPr>
      <w:pStyle w:val="Cabealho"/>
      <w:jc w:val="left"/>
      <w:rPr>
        <w:i/>
        <w:sz w:val="16"/>
        <w:szCs w:val="16"/>
      </w:rPr>
    </w:pPr>
    <w:r w:rsidRPr="00A97321">
      <w:rPr>
        <w:i/>
        <w:sz w:val="16"/>
        <w:szCs w:val="16"/>
      </w:rPr>
      <w:t>Autores, Autores, Autores, Autores,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7501" w14:textId="77777777" w:rsidR="00227D55" w:rsidRDefault="00227D55">
    <w:pPr>
      <w:pStyle w:val="Cabealho"/>
    </w:pPr>
    <w:bookmarkStart w:id="1" w:name="_Hlk80625287"/>
    <w:bookmarkStart w:id="2" w:name="_Hlk80625288"/>
  </w:p>
  <w:p w14:paraId="00F7E7B8" w14:textId="390018BA" w:rsidR="004437F8" w:rsidRDefault="004437F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E98CB1A" wp14:editId="76B49CA1">
          <wp:simplePos x="0" y="0"/>
          <wp:positionH relativeFrom="margin">
            <wp:align>center</wp:align>
          </wp:positionH>
          <wp:positionV relativeFrom="margin">
            <wp:posOffset>-614045</wp:posOffset>
          </wp:positionV>
          <wp:extent cx="2912110" cy="359410"/>
          <wp:effectExtent l="19050" t="0" r="0" b="0"/>
          <wp:wrapSquare wrapText="bothSides"/>
          <wp:docPr id="2" name="Imagem 1" descr="reni_9_cinz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ni_9_cinz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211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orcid.jpg" style="width:96pt;height:96pt;visibility:visible;mso-wrap-style:square" o:bullet="t">
        <v:imagedata r:id="rId1" o:title="orcid" chromakey="black"/>
      </v:shape>
    </w:pict>
  </w:numPicBullet>
  <w:abstractNum w:abstractNumId="0" w15:restartNumberingAfterBreak="0">
    <w:nsid w:val="06D664D4"/>
    <w:multiLevelType w:val="hybridMultilevel"/>
    <w:tmpl w:val="FB847A80"/>
    <w:lvl w:ilvl="0" w:tplc="08DE86E0">
      <w:start w:val="1"/>
      <w:numFmt w:val="decimal"/>
      <w:pStyle w:val="Ttulo1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90CB4"/>
    <w:multiLevelType w:val="hybridMultilevel"/>
    <w:tmpl w:val="CC9AB2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F3601"/>
    <w:multiLevelType w:val="hybridMultilevel"/>
    <w:tmpl w:val="1D62B938"/>
    <w:lvl w:ilvl="0" w:tplc="3FDAE4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0A41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74DD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1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2E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788C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5EF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B2D0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5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CA355DE"/>
    <w:multiLevelType w:val="hybridMultilevel"/>
    <w:tmpl w:val="B7245C42"/>
    <w:lvl w:ilvl="0" w:tplc="CC3CC1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421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76AB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DA14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0DF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0E1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2EF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10FA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B688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A1"/>
    <w:rsid w:val="00002AD4"/>
    <w:rsid w:val="0003618C"/>
    <w:rsid w:val="00036BF4"/>
    <w:rsid w:val="00113DA1"/>
    <w:rsid w:val="0018168A"/>
    <w:rsid w:val="001A70B4"/>
    <w:rsid w:val="001C48D4"/>
    <w:rsid w:val="001C6C30"/>
    <w:rsid w:val="002221A2"/>
    <w:rsid w:val="00227D55"/>
    <w:rsid w:val="002309A9"/>
    <w:rsid w:val="00231AEC"/>
    <w:rsid w:val="002575C1"/>
    <w:rsid w:val="00266310"/>
    <w:rsid w:val="002B15D8"/>
    <w:rsid w:val="00323079"/>
    <w:rsid w:val="00335905"/>
    <w:rsid w:val="00346329"/>
    <w:rsid w:val="00361517"/>
    <w:rsid w:val="00381AFA"/>
    <w:rsid w:val="00384FE1"/>
    <w:rsid w:val="00393DDD"/>
    <w:rsid w:val="003B2175"/>
    <w:rsid w:val="003E2489"/>
    <w:rsid w:val="00400A4F"/>
    <w:rsid w:val="004132DD"/>
    <w:rsid w:val="00422557"/>
    <w:rsid w:val="004437F8"/>
    <w:rsid w:val="00485CE2"/>
    <w:rsid w:val="00491780"/>
    <w:rsid w:val="00493377"/>
    <w:rsid w:val="004C626B"/>
    <w:rsid w:val="004E3A65"/>
    <w:rsid w:val="004E765B"/>
    <w:rsid w:val="00501FB9"/>
    <w:rsid w:val="00515219"/>
    <w:rsid w:val="00531680"/>
    <w:rsid w:val="005361DE"/>
    <w:rsid w:val="00537F1C"/>
    <w:rsid w:val="00550203"/>
    <w:rsid w:val="00561D74"/>
    <w:rsid w:val="00575FF4"/>
    <w:rsid w:val="005C5167"/>
    <w:rsid w:val="00623ED1"/>
    <w:rsid w:val="0062571B"/>
    <w:rsid w:val="006672C3"/>
    <w:rsid w:val="00672C61"/>
    <w:rsid w:val="006868D8"/>
    <w:rsid w:val="00692DB0"/>
    <w:rsid w:val="006941D1"/>
    <w:rsid w:val="006A5A20"/>
    <w:rsid w:val="006B18D9"/>
    <w:rsid w:val="00700C7C"/>
    <w:rsid w:val="0071044B"/>
    <w:rsid w:val="0072251B"/>
    <w:rsid w:val="007520F6"/>
    <w:rsid w:val="007670DE"/>
    <w:rsid w:val="00791DD8"/>
    <w:rsid w:val="007A3598"/>
    <w:rsid w:val="007A3CD7"/>
    <w:rsid w:val="007B50A7"/>
    <w:rsid w:val="007B5209"/>
    <w:rsid w:val="00810F07"/>
    <w:rsid w:val="00824077"/>
    <w:rsid w:val="00826053"/>
    <w:rsid w:val="008329B0"/>
    <w:rsid w:val="00850591"/>
    <w:rsid w:val="00860F14"/>
    <w:rsid w:val="008A1D4C"/>
    <w:rsid w:val="008A6F40"/>
    <w:rsid w:val="008B6B3A"/>
    <w:rsid w:val="008E4284"/>
    <w:rsid w:val="00972E33"/>
    <w:rsid w:val="009E3573"/>
    <w:rsid w:val="009E4D17"/>
    <w:rsid w:val="009E4FF0"/>
    <w:rsid w:val="00A03766"/>
    <w:rsid w:val="00A25581"/>
    <w:rsid w:val="00A80D6B"/>
    <w:rsid w:val="00A9340C"/>
    <w:rsid w:val="00A97321"/>
    <w:rsid w:val="00AA1D46"/>
    <w:rsid w:val="00AB6574"/>
    <w:rsid w:val="00AC2559"/>
    <w:rsid w:val="00AD46E8"/>
    <w:rsid w:val="00AF0843"/>
    <w:rsid w:val="00B33C1F"/>
    <w:rsid w:val="00B44AC2"/>
    <w:rsid w:val="00B65A39"/>
    <w:rsid w:val="00BF0A38"/>
    <w:rsid w:val="00C249D3"/>
    <w:rsid w:val="00C30CED"/>
    <w:rsid w:val="00C33273"/>
    <w:rsid w:val="00CB36DB"/>
    <w:rsid w:val="00CC52D0"/>
    <w:rsid w:val="00D40E5F"/>
    <w:rsid w:val="00D573EC"/>
    <w:rsid w:val="00D64836"/>
    <w:rsid w:val="00D97009"/>
    <w:rsid w:val="00DC289A"/>
    <w:rsid w:val="00DE065B"/>
    <w:rsid w:val="00E33B8D"/>
    <w:rsid w:val="00E4195E"/>
    <w:rsid w:val="00E556EE"/>
    <w:rsid w:val="00EA45E3"/>
    <w:rsid w:val="00EA689D"/>
    <w:rsid w:val="00EB62F4"/>
    <w:rsid w:val="00EC1948"/>
    <w:rsid w:val="00EC6F77"/>
    <w:rsid w:val="00F03624"/>
    <w:rsid w:val="00F038AE"/>
    <w:rsid w:val="00F2493A"/>
    <w:rsid w:val="00F61C2F"/>
    <w:rsid w:val="00F763D2"/>
    <w:rsid w:val="00F7649A"/>
    <w:rsid w:val="00F8315D"/>
    <w:rsid w:val="00FB2217"/>
    <w:rsid w:val="00FB5078"/>
    <w:rsid w:val="00FE2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41EFB"/>
  <w15:docId w15:val="{812B0C44-3541-44BB-BC3B-3A407F3A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A65"/>
    <w:pPr>
      <w:spacing w:after="0" w:line="360" w:lineRule="auto"/>
      <w:contextualSpacing/>
      <w:jc w:val="both"/>
    </w:p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520F6"/>
    <w:pPr>
      <w:keepNext/>
      <w:keepLines/>
      <w:numPr>
        <w:numId w:val="2"/>
      </w:numPr>
      <w:spacing w:before="120" w:after="120"/>
      <w:ind w:left="714" w:hanging="357"/>
      <w:jc w:val="center"/>
      <w:outlineLvl w:val="0"/>
    </w:pPr>
    <w:rPr>
      <w:rFonts w:ascii="Calibri" w:eastAsiaTheme="majorEastAsia" w:hAnsi="Calibri" w:cstheme="majorBidi"/>
      <w:b/>
      <w:bCs/>
      <w:spacing w:val="20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80D6B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37F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4437F8"/>
  </w:style>
  <w:style w:type="paragraph" w:styleId="Rodap">
    <w:name w:val="footer"/>
    <w:basedOn w:val="Normal"/>
    <w:link w:val="RodapChar"/>
    <w:uiPriority w:val="99"/>
    <w:unhideWhenUsed/>
    <w:rsid w:val="004437F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37F8"/>
  </w:style>
  <w:style w:type="character" w:styleId="TextodoEspaoReservado">
    <w:name w:val="Placeholder Text"/>
    <w:basedOn w:val="Fontepargpadro"/>
    <w:uiPriority w:val="99"/>
    <w:semiHidden/>
    <w:rsid w:val="004437F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7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7F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7520F6"/>
    <w:rPr>
      <w:rFonts w:ascii="Calibri" w:eastAsiaTheme="majorEastAsia" w:hAnsi="Calibri" w:cstheme="majorBidi"/>
      <w:b/>
      <w:bCs/>
      <w:spacing w:val="20"/>
      <w:sz w:val="24"/>
    </w:rPr>
  </w:style>
  <w:style w:type="character" w:customStyle="1" w:styleId="autor">
    <w:name w:val="autor"/>
    <w:basedOn w:val="Fontepargpadro"/>
    <w:uiPriority w:val="1"/>
    <w:rsid w:val="001A70B4"/>
    <w:rPr>
      <w:b/>
    </w:rPr>
  </w:style>
  <w:style w:type="character" w:customStyle="1" w:styleId="endereo">
    <w:name w:val="endereço"/>
    <w:basedOn w:val="Fontepargpadro"/>
    <w:uiPriority w:val="1"/>
    <w:rsid w:val="00EC6F77"/>
    <w:rPr>
      <w:i/>
    </w:rPr>
  </w:style>
  <w:style w:type="paragraph" w:customStyle="1" w:styleId="resumo">
    <w:name w:val="resumo"/>
    <w:basedOn w:val="Normal"/>
    <w:qFormat/>
    <w:rsid w:val="001A70B4"/>
    <w:pPr>
      <w:ind w:left="567" w:right="566"/>
    </w:pPr>
    <w:rPr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1A70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A70B4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4E3A65"/>
    <w:pPr>
      <w:pBdr>
        <w:bottom w:val="single" w:sz="8" w:space="4" w:color="4F81BD" w:themeColor="accent1"/>
      </w:pBdr>
      <w:spacing w:after="180" w:line="240" w:lineRule="auto"/>
      <w:jc w:val="center"/>
    </w:pPr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E3A65"/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Ttulo2Char">
    <w:name w:val="Título 2 Char"/>
    <w:basedOn w:val="Fontepargpadro"/>
    <w:link w:val="Ttulo2"/>
    <w:uiPriority w:val="9"/>
    <w:rsid w:val="00A80D6B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PargrafodaLista">
    <w:name w:val="List Paragraph"/>
    <w:basedOn w:val="Normal"/>
    <w:uiPriority w:val="34"/>
    <w:qFormat/>
    <w:rsid w:val="00EB62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IO\Downloads\MODELO%20ARTIGO%20RENI_sperancini_orc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39FD708744E8B66E20371C3B9B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AEF8B-3F68-4B3C-89E9-B066AB705D22}"/>
      </w:docPartPr>
      <w:docPartBody>
        <w:p w:rsidR="00351D2F" w:rsidRDefault="003F31BB">
          <w:pPr>
            <w:pStyle w:val="A2ED39FD708744E8B66E20371C3B9B0A"/>
          </w:pPr>
          <w:r>
            <w:rPr>
              <w:rStyle w:val="Ttulo1Char"/>
            </w:rPr>
            <w:t>Insira aqui o título do seu artigo</w:t>
          </w:r>
        </w:p>
      </w:docPartBody>
    </w:docPart>
    <w:docPart>
      <w:docPartPr>
        <w:name w:val="DD60F2152C3847A6A303D12CC17F4B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D3E28A-1F11-4EFA-8F21-D633D53F4312}"/>
      </w:docPartPr>
      <w:docPartBody>
        <w:p w:rsidR="00351D2F" w:rsidRDefault="003F31BB">
          <w:pPr>
            <w:pStyle w:val="DD60F2152C3847A6A303D12CC17F4BE4"/>
          </w:pPr>
          <w:r>
            <w:rPr>
              <w:rStyle w:val="Ttulo1Char"/>
            </w:rPr>
            <w:t>Insira aqui o título do seu artigo</w:t>
          </w:r>
        </w:p>
      </w:docPartBody>
    </w:docPart>
    <w:docPart>
      <w:docPartPr>
        <w:name w:val="EB3C64B4E96F422585F7BB218E84D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69712B-059E-46E6-9414-3EEA201FDF3B}"/>
      </w:docPartPr>
      <w:docPartBody>
        <w:p w:rsidR="00351D2F" w:rsidRDefault="003F31BB">
          <w:pPr>
            <w:pStyle w:val="EB3C64B4E96F422585F7BB218E84DB72"/>
          </w:pPr>
          <w:r w:rsidRPr="007B50A7">
            <w:rPr>
              <w:rStyle w:val="autor"/>
              <w:sz w:val="24"/>
              <w:szCs w:val="24"/>
            </w:rPr>
            <w:t>Nome completo do autor principal.</w:t>
          </w:r>
        </w:p>
      </w:docPartBody>
    </w:docPart>
    <w:docPart>
      <w:docPartPr>
        <w:name w:val="D169EABC6C2B4DBC85E649D6E8431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3374FE-68A1-4A5F-BF2F-8BB6B271BD59}"/>
      </w:docPartPr>
      <w:docPartBody>
        <w:p w:rsidR="00351D2F" w:rsidRDefault="003F31BB">
          <w:pPr>
            <w:pStyle w:val="D169EABC6C2B4DBC85E649D6E8431E4B"/>
          </w:pPr>
          <w:r w:rsidRPr="007B50A7">
            <w:rPr>
              <w:rStyle w:val="endereo"/>
              <w:iCs/>
            </w:rPr>
            <w:t>Formação, Instituição atual.</w:t>
          </w:r>
        </w:p>
      </w:docPartBody>
    </w:docPart>
    <w:docPart>
      <w:docPartPr>
        <w:name w:val="597AA53279604C43B3689F2B63BE9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2F491-2B4B-4898-A951-D8F77EE027D9}"/>
      </w:docPartPr>
      <w:docPartBody>
        <w:p w:rsidR="00351D2F" w:rsidRDefault="003F31BB">
          <w:pPr>
            <w:pStyle w:val="597AA53279604C43B3689F2B63BE9C9D"/>
          </w:pPr>
          <w:r w:rsidRPr="007B50A7">
            <w:rPr>
              <w:rStyle w:val="TextodoEspaoReservado"/>
              <w:sz w:val="24"/>
              <w:szCs w:val="24"/>
            </w:rPr>
            <w:t>e-mail do autor principal.</w:t>
          </w:r>
        </w:p>
      </w:docPartBody>
    </w:docPart>
    <w:docPart>
      <w:docPartPr>
        <w:name w:val="F4E9803042B94506928146B2D8079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CE465-5A0E-42D2-A922-B61BCA3F686F}"/>
      </w:docPartPr>
      <w:docPartBody>
        <w:p w:rsidR="00351D2F" w:rsidRDefault="003F31BB">
          <w:pPr>
            <w:pStyle w:val="F4E9803042B94506928146B2D8079E68"/>
          </w:pPr>
          <w:r w:rsidRPr="006B13F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A0BFA54C944EF5BB2151EE8D91C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8DE3C1-784D-4739-92AC-D4312FB0F132}"/>
      </w:docPartPr>
      <w:docPartBody>
        <w:p w:rsidR="00351D2F" w:rsidRDefault="003F31BB">
          <w:pPr>
            <w:pStyle w:val="A4A0BFA54C944EF5BB2151EE8D91C73C"/>
          </w:pPr>
          <w:r w:rsidRPr="007B50A7">
            <w:rPr>
              <w:rStyle w:val="TextodoEspaoReservado"/>
              <w:sz w:val="24"/>
              <w:szCs w:val="24"/>
            </w:rPr>
            <w:t>Autor 2.</w:t>
          </w:r>
        </w:p>
      </w:docPartBody>
    </w:docPart>
    <w:docPart>
      <w:docPartPr>
        <w:name w:val="4AA57E779C2243838C9C5504BBB1E2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53551-299A-44F0-B8B9-94D35B192D95}"/>
      </w:docPartPr>
      <w:docPartBody>
        <w:p w:rsidR="00351D2F" w:rsidRDefault="003F31BB">
          <w:pPr>
            <w:pStyle w:val="4AA57E779C2243838C9C5504BBB1E2EE"/>
          </w:pPr>
          <w:r w:rsidRPr="007B50A7">
            <w:rPr>
              <w:rStyle w:val="TextodoEspaoReservado"/>
              <w:sz w:val="24"/>
              <w:szCs w:val="24"/>
            </w:rPr>
            <w:t>Formação, instituição atual.</w:t>
          </w:r>
        </w:p>
      </w:docPartBody>
    </w:docPart>
    <w:docPart>
      <w:docPartPr>
        <w:name w:val="30653234B0DA4F9C902A80DEEC11A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C2662-C6A0-4CAE-976A-2F26C01124AE}"/>
      </w:docPartPr>
      <w:docPartBody>
        <w:p w:rsidR="00351D2F" w:rsidRDefault="003F31BB">
          <w:pPr>
            <w:pStyle w:val="30653234B0DA4F9C902A80DEEC11A083"/>
          </w:pPr>
          <w:r w:rsidRPr="007B50A7">
            <w:rPr>
              <w:rStyle w:val="TextodoEspaoReservado"/>
              <w:sz w:val="24"/>
              <w:szCs w:val="24"/>
            </w:rPr>
            <w:t>e-mail do autor principal.</w:t>
          </w:r>
        </w:p>
      </w:docPartBody>
    </w:docPart>
    <w:docPart>
      <w:docPartPr>
        <w:name w:val="E643410AFAA74A8CAD942A3A11F1C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45CC9-241B-4F87-BD65-3D3E7D399CD6}"/>
      </w:docPartPr>
      <w:docPartBody>
        <w:p w:rsidR="00351D2F" w:rsidRDefault="003F31BB">
          <w:pPr>
            <w:pStyle w:val="E643410AFAA74A8CAD942A3A11F1C4E5"/>
          </w:pPr>
          <w:r w:rsidRPr="006B13F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6695D3C178445F1A8913167F625E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BE64A8-0C84-4A43-BB06-0E1DFBBDF140}"/>
      </w:docPartPr>
      <w:docPartBody>
        <w:p w:rsidR="00351D2F" w:rsidRDefault="003F31BB">
          <w:pPr>
            <w:pStyle w:val="96695D3C178445F1A8913167F625EAF5"/>
          </w:pPr>
          <w:r w:rsidRPr="007B50A7">
            <w:rPr>
              <w:rStyle w:val="TextodoEspaoReservado"/>
            </w:rPr>
            <w:t>Insira aqui seu resumo.</w:t>
          </w:r>
        </w:p>
      </w:docPartBody>
    </w:docPart>
    <w:docPart>
      <w:docPartPr>
        <w:name w:val="67A14C2867E241798C852B2699EE2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9057DF-E2B7-451E-A038-1DBFD48EB4A6}"/>
      </w:docPartPr>
      <w:docPartBody>
        <w:p w:rsidR="00351D2F" w:rsidRDefault="003F31BB">
          <w:pPr>
            <w:pStyle w:val="67A14C2867E241798C852B2699EE2740"/>
          </w:pPr>
          <w:r w:rsidRPr="007B50A7">
            <w:rPr>
              <w:rStyle w:val="TextodoEspaoReservado"/>
              <w:sz w:val="24"/>
              <w:szCs w:val="24"/>
            </w:rPr>
            <w:t>Insira aqui ao menos cinco palavras-chave que identifiquem o seu artigo.</w:t>
          </w:r>
        </w:p>
      </w:docPartBody>
    </w:docPart>
    <w:docPart>
      <w:docPartPr>
        <w:name w:val="6883DCBA467D4436A01F847ECBD72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B9F10-27D2-4941-8240-49FE051056DE}"/>
      </w:docPartPr>
      <w:docPartBody>
        <w:p w:rsidR="00351D2F" w:rsidRDefault="003F31BB">
          <w:pPr>
            <w:pStyle w:val="6883DCBA467D4436A01F847ECBD72EBB"/>
          </w:pPr>
          <w:r w:rsidRPr="007B50A7">
            <w:rPr>
              <w:rStyle w:val="TextodoEspaoReservado"/>
              <w:sz w:val="24"/>
            </w:rPr>
            <w:t>Insira aqui seu resumo.</w:t>
          </w:r>
        </w:p>
      </w:docPartBody>
    </w:docPart>
    <w:docPart>
      <w:docPartPr>
        <w:name w:val="D5396A0BD1524CE3B28B31952F987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441FB4-002B-4B04-8773-788C498E3D3A}"/>
      </w:docPartPr>
      <w:docPartBody>
        <w:p w:rsidR="00351D2F" w:rsidRDefault="003F31BB">
          <w:pPr>
            <w:pStyle w:val="D5396A0BD1524CE3B28B31952F987776"/>
          </w:pPr>
          <w:r w:rsidRPr="007B50A7">
            <w:rPr>
              <w:rStyle w:val="TextodoEspaoReservado"/>
              <w:sz w:val="24"/>
              <w:szCs w:val="24"/>
            </w:rPr>
            <w:t>Insira aqui ao menos cinco palavras-chave que identifiquem o seu artigo.</w:t>
          </w:r>
        </w:p>
      </w:docPartBody>
    </w:docPart>
    <w:docPart>
      <w:docPartPr>
        <w:name w:val="152F1AFBC046450185BA8A14CE59AB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B461F0-2A40-4846-9D2A-73814D794DD7}"/>
      </w:docPartPr>
      <w:docPartBody>
        <w:p w:rsidR="00351D2F" w:rsidRDefault="003F31BB">
          <w:pPr>
            <w:pStyle w:val="152F1AFBC046450185BA8A14CE59AB60"/>
          </w:pPr>
          <w:r>
            <w:rPr>
              <w:rStyle w:val="TextodoEspaoReservado"/>
            </w:rPr>
            <w:t>Insira aqui ao menos cinco palavras-chave que identifiquem o seu artigo</w:t>
          </w:r>
          <w:r w:rsidRPr="00BF24FA">
            <w:rPr>
              <w:rStyle w:val="TextodoEspaoReservado"/>
            </w:rPr>
            <w:t>.</w:t>
          </w:r>
        </w:p>
      </w:docPartBody>
    </w:docPart>
    <w:docPart>
      <w:docPartPr>
        <w:name w:val="2B8A85A07A534894B7942A219EFCD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F3D89-7FA2-4F61-A04E-BBC4B5D78CDC}"/>
      </w:docPartPr>
      <w:docPartBody>
        <w:p w:rsidR="00BD3A79" w:rsidRDefault="00DA5C2A" w:rsidP="00DA5C2A">
          <w:pPr>
            <w:pStyle w:val="2B8A85A07A534894B7942A219EFCDEBB"/>
          </w:pPr>
          <w:r w:rsidRPr="007B50A7">
            <w:rPr>
              <w:rStyle w:val="TextodoEspaoReservado"/>
              <w:sz w:val="24"/>
              <w:szCs w:val="24"/>
            </w:rPr>
            <w:t>Autor 2.</w:t>
          </w:r>
        </w:p>
      </w:docPartBody>
    </w:docPart>
    <w:docPart>
      <w:docPartPr>
        <w:name w:val="5FCE3F73D4E541C48F34A1B526E54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DA5BE-C762-4B66-9C1A-9BB4EEEE1AAA}"/>
      </w:docPartPr>
      <w:docPartBody>
        <w:p w:rsidR="00BD3A79" w:rsidRDefault="00DA5C2A" w:rsidP="00DA5C2A">
          <w:pPr>
            <w:pStyle w:val="5FCE3F73D4E541C48F34A1B526E54D8E"/>
          </w:pPr>
          <w:r w:rsidRPr="007B50A7">
            <w:rPr>
              <w:rStyle w:val="TextodoEspaoReservado"/>
              <w:sz w:val="24"/>
              <w:szCs w:val="24"/>
            </w:rPr>
            <w:t>Formação, instituição atual.</w:t>
          </w:r>
        </w:p>
      </w:docPartBody>
    </w:docPart>
    <w:docPart>
      <w:docPartPr>
        <w:name w:val="C1D6CB676C23461F8D114D48450C3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9377AB-5CA7-46EB-A4AC-7934A29240C7}"/>
      </w:docPartPr>
      <w:docPartBody>
        <w:p w:rsidR="00BD3A79" w:rsidRDefault="00DA5C2A" w:rsidP="00DA5C2A">
          <w:pPr>
            <w:pStyle w:val="C1D6CB676C23461F8D114D48450C3C38"/>
          </w:pPr>
          <w:r w:rsidRPr="007B50A7">
            <w:rPr>
              <w:rStyle w:val="TextodoEspaoReservado"/>
              <w:sz w:val="24"/>
              <w:szCs w:val="24"/>
            </w:rPr>
            <w:t>e-mail do autor principal.</w:t>
          </w:r>
        </w:p>
      </w:docPartBody>
    </w:docPart>
    <w:docPart>
      <w:docPartPr>
        <w:name w:val="73B723EC7C9A45ECBCC87833FF536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79C546-FD11-41F8-9E0C-DB3DCF46F234}"/>
      </w:docPartPr>
      <w:docPartBody>
        <w:p w:rsidR="00BD3A79" w:rsidRDefault="00DA5C2A" w:rsidP="00DA5C2A">
          <w:pPr>
            <w:pStyle w:val="73B723EC7C9A45ECBCC87833FF536DDC"/>
          </w:pPr>
          <w:r w:rsidRPr="006B13F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BB"/>
    <w:rsid w:val="00141E17"/>
    <w:rsid w:val="00202E8D"/>
    <w:rsid w:val="00204636"/>
    <w:rsid w:val="00223064"/>
    <w:rsid w:val="00244591"/>
    <w:rsid w:val="002511DE"/>
    <w:rsid w:val="0027740D"/>
    <w:rsid w:val="002D24BB"/>
    <w:rsid w:val="00351D2F"/>
    <w:rsid w:val="003B7336"/>
    <w:rsid w:val="003F31BB"/>
    <w:rsid w:val="0052318D"/>
    <w:rsid w:val="005430A7"/>
    <w:rsid w:val="005C7A24"/>
    <w:rsid w:val="005F0D2C"/>
    <w:rsid w:val="005F1406"/>
    <w:rsid w:val="006017D0"/>
    <w:rsid w:val="006B7135"/>
    <w:rsid w:val="006E50B1"/>
    <w:rsid w:val="007502BE"/>
    <w:rsid w:val="0079151F"/>
    <w:rsid w:val="008260C3"/>
    <w:rsid w:val="00865026"/>
    <w:rsid w:val="008D3FE9"/>
    <w:rsid w:val="009406A4"/>
    <w:rsid w:val="00A026F6"/>
    <w:rsid w:val="00B14015"/>
    <w:rsid w:val="00BD3A79"/>
    <w:rsid w:val="00C96E32"/>
    <w:rsid w:val="00DA5C2A"/>
    <w:rsid w:val="00DC712B"/>
    <w:rsid w:val="00E35B6E"/>
    <w:rsid w:val="00F7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pPr>
      <w:keepNext/>
      <w:keepLines/>
      <w:spacing w:before="120" w:after="120" w:line="360" w:lineRule="auto"/>
      <w:contextualSpacing/>
      <w:jc w:val="center"/>
      <w:outlineLvl w:val="0"/>
    </w:pPr>
    <w:rPr>
      <w:rFonts w:ascii="Calibri" w:eastAsiaTheme="majorEastAsia" w:hAnsi="Calibri" w:cstheme="majorBidi"/>
      <w:b/>
      <w:bCs/>
      <w:spacing w:val="20"/>
      <w:sz w:val="32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Calibri" w:eastAsiaTheme="majorEastAsia" w:hAnsi="Calibri" w:cstheme="majorBidi"/>
      <w:b/>
      <w:bCs/>
      <w:spacing w:val="20"/>
      <w:sz w:val="32"/>
      <w:szCs w:val="28"/>
      <w:lang w:eastAsia="en-US"/>
    </w:rPr>
  </w:style>
  <w:style w:type="paragraph" w:customStyle="1" w:styleId="A2ED39FD708744E8B66E20371C3B9B0A">
    <w:name w:val="A2ED39FD708744E8B66E20371C3B9B0A"/>
  </w:style>
  <w:style w:type="paragraph" w:customStyle="1" w:styleId="DD60F2152C3847A6A303D12CC17F4BE4">
    <w:name w:val="DD60F2152C3847A6A303D12CC17F4BE4"/>
  </w:style>
  <w:style w:type="character" w:customStyle="1" w:styleId="autor">
    <w:name w:val="autor"/>
    <w:basedOn w:val="Fontepargpadro"/>
    <w:uiPriority w:val="1"/>
    <w:rPr>
      <w:b/>
    </w:rPr>
  </w:style>
  <w:style w:type="paragraph" w:customStyle="1" w:styleId="EB3C64B4E96F422585F7BB218E84DB72">
    <w:name w:val="EB3C64B4E96F422585F7BB218E84DB72"/>
  </w:style>
  <w:style w:type="character" w:customStyle="1" w:styleId="endereo">
    <w:name w:val="endereço"/>
    <w:basedOn w:val="Fontepargpadro"/>
    <w:uiPriority w:val="1"/>
    <w:rPr>
      <w:i/>
    </w:rPr>
  </w:style>
  <w:style w:type="paragraph" w:customStyle="1" w:styleId="D169EABC6C2B4DBC85E649D6E8431E4B">
    <w:name w:val="D169EABC6C2B4DBC85E649D6E8431E4B"/>
  </w:style>
  <w:style w:type="character" w:styleId="TextodoEspaoReservado">
    <w:name w:val="Placeholder Text"/>
    <w:basedOn w:val="Fontepargpadro"/>
    <w:uiPriority w:val="99"/>
    <w:semiHidden/>
    <w:rsid w:val="00DA5C2A"/>
    <w:rPr>
      <w:color w:val="808080"/>
    </w:rPr>
  </w:style>
  <w:style w:type="paragraph" w:customStyle="1" w:styleId="597AA53279604C43B3689F2B63BE9C9D">
    <w:name w:val="597AA53279604C43B3689F2B63BE9C9D"/>
  </w:style>
  <w:style w:type="paragraph" w:customStyle="1" w:styleId="F4E9803042B94506928146B2D8079E68">
    <w:name w:val="F4E9803042B94506928146B2D8079E68"/>
  </w:style>
  <w:style w:type="paragraph" w:customStyle="1" w:styleId="A4A0BFA54C944EF5BB2151EE8D91C73C">
    <w:name w:val="A4A0BFA54C944EF5BB2151EE8D91C73C"/>
  </w:style>
  <w:style w:type="paragraph" w:customStyle="1" w:styleId="4AA57E779C2243838C9C5504BBB1E2EE">
    <w:name w:val="4AA57E779C2243838C9C5504BBB1E2EE"/>
  </w:style>
  <w:style w:type="paragraph" w:customStyle="1" w:styleId="30653234B0DA4F9C902A80DEEC11A083">
    <w:name w:val="30653234B0DA4F9C902A80DEEC11A083"/>
  </w:style>
  <w:style w:type="paragraph" w:customStyle="1" w:styleId="E643410AFAA74A8CAD942A3A11F1C4E5">
    <w:name w:val="E643410AFAA74A8CAD942A3A11F1C4E5"/>
  </w:style>
  <w:style w:type="paragraph" w:customStyle="1" w:styleId="96695D3C178445F1A8913167F625EAF5">
    <w:name w:val="96695D3C178445F1A8913167F625EAF5"/>
  </w:style>
  <w:style w:type="paragraph" w:customStyle="1" w:styleId="67A14C2867E241798C852B2699EE2740">
    <w:name w:val="67A14C2867E241798C852B2699EE2740"/>
  </w:style>
  <w:style w:type="paragraph" w:customStyle="1" w:styleId="6883DCBA467D4436A01F847ECBD72EBB">
    <w:name w:val="6883DCBA467D4436A01F847ECBD72EBB"/>
  </w:style>
  <w:style w:type="paragraph" w:customStyle="1" w:styleId="D5396A0BD1524CE3B28B31952F987776">
    <w:name w:val="D5396A0BD1524CE3B28B31952F987776"/>
  </w:style>
  <w:style w:type="paragraph" w:customStyle="1" w:styleId="152F1AFBC046450185BA8A14CE59AB60">
    <w:name w:val="152F1AFBC046450185BA8A14CE59AB60"/>
  </w:style>
  <w:style w:type="paragraph" w:customStyle="1" w:styleId="2B8A85A07A534894B7942A219EFCDEBB">
    <w:name w:val="2B8A85A07A534894B7942A219EFCDEBB"/>
    <w:rsid w:val="00DA5C2A"/>
  </w:style>
  <w:style w:type="paragraph" w:customStyle="1" w:styleId="5FCE3F73D4E541C48F34A1B526E54D8E">
    <w:name w:val="5FCE3F73D4E541C48F34A1B526E54D8E"/>
    <w:rsid w:val="00DA5C2A"/>
  </w:style>
  <w:style w:type="paragraph" w:customStyle="1" w:styleId="C1D6CB676C23461F8D114D48450C3C38">
    <w:name w:val="C1D6CB676C23461F8D114D48450C3C38"/>
    <w:rsid w:val="00DA5C2A"/>
  </w:style>
  <w:style w:type="paragraph" w:customStyle="1" w:styleId="73B723EC7C9A45ECBCC87833FF536DDC">
    <w:name w:val="73B723EC7C9A45ECBCC87833FF536DDC"/>
    <w:rsid w:val="00DA5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BAA68-679A-4D95-9D52-8F4F3369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ARTIGO RENI_sperancini_orcid</Template>
  <TotalTime>142</TotalTime>
  <Pages>5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de empreendedorismo, Negócios e Inovação</vt:lpstr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de empreendedorismo, Negócios e Inovação</dc:title>
  <dc:creator>VAIO</dc:creator>
  <cp:lastModifiedBy>Henrique Sperancini</cp:lastModifiedBy>
  <cp:revision>28</cp:revision>
  <dcterms:created xsi:type="dcterms:W3CDTF">2021-04-15T13:22:00Z</dcterms:created>
  <dcterms:modified xsi:type="dcterms:W3CDTF">2024-10-17T19:10:00Z</dcterms:modified>
</cp:coreProperties>
</file>